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61DB" w:rsidRPr="00776DA6" w:rsidRDefault="001A5417" w:rsidP="003B61DB">
      <w:pPr>
        <w:pStyle w:val="Title"/>
        <w:spacing w:before="0" w:after="0"/>
        <w:rPr>
          <w:rFonts w:ascii="Times New Roman" w:hAnsi="Times New Roman"/>
          <w:b/>
          <w:sz w:val="28"/>
          <w:szCs w:val="28"/>
          <w:lang w:val="en-US"/>
        </w:rPr>
      </w:pPr>
      <w:r w:rsidRPr="001A5417">
        <w:rPr>
          <w:rFonts w:ascii="Times New Roman" w:hAnsi="Times New Roman"/>
          <w:b/>
          <w:sz w:val="28"/>
          <w:szCs w:val="28"/>
          <w:lang w:val="en-US"/>
        </w:rPr>
        <w:t xml:space="preserve">PENGEMBANGAN </w:t>
      </w:r>
      <w:r w:rsidR="00CF12C5">
        <w:rPr>
          <w:rFonts w:ascii="Times New Roman" w:hAnsi="Times New Roman"/>
          <w:b/>
          <w:i/>
          <w:sz w:val="28"/>
          <w:szCs w:val="28"/>
          <w:lang w:val="en-US"/>
        </w:rPr>
        <w:t xml:space="preserve">BAG VALVE MASK (BVM) </w:t>
      </w:r>
      <w:r w:rsidR="00CF12C5" w:rsidRPr="00CF12C5">
        <w:rPr>
          <w:rFonts w:ascii="Times New Roman" w:hAnsi="Times New Roman"/>
          <w:b/>
          <w:sz w:val="28"/>
          <w:szCs w:val="28"/>
          <w:lang w:val="en-US"/>
        </w:rPr>
        <w:t>OTOMATIS</w:t>
      </w:r>
    </w:p>
    <w:p w:rsidR="003B61DB" w:rsidRDefault="003B61DB" w:rsidP="003B61DB"/>
    <w:p w:rsidR="003B61DB" w:rsidRPr="00F758D1" w:rsidRDefault="001A5417" w:rsidP="003B61DB">
      <w:pPr>
        <w:pStyle w:val="AuthorName"/>
      </w:pPr>
      <w:r>
        <w:t>Mohamad Rofi’i</w:t>
      </w:r>
      <w:r w:rsidR="00890B30" w:rsidRPr="00F758D1">
        <w:rPr>
          <w:vertAlign w:val="superscript"/>
        </w:rPr>
        <w:t xml:space="preserve"> </w:t>
      </w:r>
      <w:r w:rsidR="003B61DB" w:rsidRPr="00F758D1">
        <w:rPr>
          <w:vertAlign w:val="superscript"/>
        </w:rPr>
        <w:t>1)</w:t>
      </w:r>
      <w:r w:rsidR="003B61DB" w:rsidRPr="00F758D1">
        <w:t xml:space="preserve">, </w:t>
      </w:r>
      <w:r>
        <w:t>Mohamad Sofie</w:t>
      </w:r>
      <w:r w:rsidR="003B61DB" w:rsidRPr="00F758D1">
        <w:rPr>
          <w:vertAlign w:val="superscript"/>
        </w:rPr>
        <w:t>2)</w:t>
      </w:r>
      <w:r>
        <w:t xml:space="preserve"> dan </w:t>
      </w:r>
      <w:r w:rsidR="003B61DB" w:rsidRPr="00F758D1">
        <w:t>PatrisiusKusi Olla</w:t>
      </w:r>
      <w:r>
        <w:rPr>
          <w:vertAlign w:val="superscript"/>
        </w:rPr>
        <w:t>3</w:t>
      </w:r>
      <w:r w:rsidR="003B61DB" w:rsidRPr="00F758D1">
        <w:rPr>
          <w:vertAlign w:val="superscript"/>
        </w:rPr>
        <w:t>)</w:t>
      </w:r>
    </w:p>
    <w:p w:rsidR="003B61DB" w:rsidRPr="00F758D1" w:rsidRDefault="001A5417" w:rsidP="003B61DB">
      <w:pPr>
        <w:jc w:val="center"/>
        <w:rPr>
          <w:sz w:val="24"/>
          <w:szCs w:val="24"/>
        </w:rPr>
      </w:pPr>
      <w:r>
        <w:rPr>
          <w:sz w:val="24"/>
          <w:szCs w:val="24"/>
          <w:vertAlign w:val="superscript"/>
        </w:rPr>
        <w:t>1,2,3</w:t>
      </w:r>
      <w:r w:rsidR="003B61DB" w:rsidRPr="00F758D1">
        <w:rPr>
          <w:sz w:val="24"/>
          <w:szCs w:val="24"/>
          <w:vertAlign w:val="superscript"/>
        </w:rPr>
        <w:t>)</w:t>
      </w:r>
      <w:r w:rsidR="003B61DB" w:rsidRPr="00F758D1">
        <w:rPr>
          <w:sz w:val="24"/>
          <w:szCs w:val="24"/>
        </w:rPr>
        <w:t>JurusanTeknik</w:t>
      </w:r>
      <w:r>
        <w:rPr>
          <w:sz w:val="24"/>
          <w:szCs w:val="24"/>
        </w:rPr>
        <w:t xml:space="preserve"> </w:t>
      </w:r>
      <w:r w:rsidR="003B61DB" w:rsidRPr="00F758D1">
        <w:rPr>
          <w:sz w:val="24"/>
          <w:szCs w:val="24"/>
        </w:rPr>
        <w:t>Elektro</w:t>
      </w:r>
      <w:r>
        <w:rPr>
          <w:sz w:val="24"/>
          <w:szCs w:val="24"/>
        </w:rPr>
        <w:t xml:space="preserve"> </w:t>
      </w:r>
      <w:r w:rsidR="003B61DB" w:rsidRPr="00F758D1">
        <w:rPr>
          <w:sz w:val="24"/>
          <w:szCs w:val="24"/>
        </w:rPr>
        <w:t>Medik, Akademi</w:t>
      </w:r>
      <w:r>
        <w:rPr>
          <w:sz w:val="24"/>
          <w:szCs w:val="24"/>
        </w:rPr>
        <w:t xml:space="preserve"> </w:t>
      </w:r>
      <w:r w:rsidR="003B61DB" w:rsidRPr="00F758D1">
        <w:rPr>
          <w:sz w:val="24"/>
          <w:szCs w:val="24"/>
        </w:rPr>
        <w:t>Teknik</w:t>
      </w:r>
      <w:r>
        <w:rPr>
          <w:sz w:val="24"/>
          <w:szCs w:val="24"/>
        </w:rPr>
        <w:t xml:space="preserve"> </w:t>
      </w:r>
      <w:r w:rsidR="003B61DB" w:rsidRPr="00F758D1">
        <w:rPr>
          <w:sz w:val="24"/>
          <w:szCs w:val="24"/>
        </w:rPr>
        <w:t>Elektro</w:t>
      </w:r>
      <w:r>
        <w:rPr>
          <w:sz w:val="24"/>
          <w:szCs w:val="24"/>
        </w:rPr>
        <w:t xml:space="preserve"> </w:t>
      </w:r>
      <w:r w:rsidR="003B61DB" w:rsidRPr="00F758D1">
        <w:rPr>
          <w:sz w:val="24"/>
          <w:szCs w:val="24"/>
        </w:rPr>
        <w:t xml:space="preserve">Medik Semarang </w:t>
      </w:r>
    </w:p>
    <w:p w:rsidR="003B61DB" w:rsidRDefault="003B61DB" w:rsidP="003B61DB">
      <w:pPr>
        <w:jc w:val="center"/>
        <w:rPr>
          <w:rFonts w:eastAsia="Calibri"/>
          <w:color w:val="000000"/>
          <w:sz w:val="24"/>
          <w:szCs w:val="24"/>
        </w:rPr>
      </w:pPr>
      <w:r w:rsidRPr="00F758D1">
        <w:rPr>
          <w:sz w:val="24"/>
          <w:szCs w:val="24"/>
          <w:vertAlign w:val="superscript"/>
        </w:rPr>
        <w:t>1,2,3)</w:t>
      </w:r>
      <w:r w:rsidRPr="00F758D1">
        <w:rPr>
          <w:rFonts w:eastAsia="Calibri"/>
          <w:color w:val="000000"/>
          <w:sz w:val="24"/>
          <w:szCs w:val="24"/>
        </w:rPr>
        <w:t xml:space="preserve">Jl. KolSugiarto Km 2,5 Sadeng, Gunungpati, Kota Semarang </w:t>
      </w:r>
    </w:p>
    <w:p w:rsidR="0028290E" w:rsidRPr="00F758D1" w:rsidRDefault="0028290E" w:rsidP="003B61DB">
      <w:pPr>
        <w:jc w:val="center"/>
        <w:rPr>
          <w:rFonts w:eastAsia="Calibri"/>
          <w:color w:val="000000"/>
          <w:sz w:val="24"/>
          <w:szCs w:val="24"/>
        </w:rPr>
      </w:pPr>
    </w:p>
    <w:p w:rsidR="003B61DB" w:rsidRPr="00F758D1" w:rsidRDefault="003B61DB" w:rsidP="003B61DB">
      <w:pPr>
        <w:jc w:val="center"/>
        <w:rPr>
          <w:sz w:val="24"/>
          <w:szCs w:val="24"/>
        </w:rPr>
      </w:pPr>
      <w:r w:rsidRPr="00F758D1">
        <w:rPr>
          <w:sz w:val="24"/>
          <w:szCs w:val="24"/>
        </w:rPr>
        <w:t xml:space="preserve">e-mail: </w:t>
      </w:r>
      <w:hyperlink r:id="rId10" w:history="1">
        <w:r w:rsidR="001A5417" w:rsidRPr="00730D98">
          <w:rPr>
            <w:rStyle w:val="Hyperlink"/>
            <w:sz w:val="24"/>
            <w:szCs w:val="24"/>
          </w:rPr>
          <w:t>mohmdrofii@gmail.com</w:t>
        </w:r>
      </w:hyperlink>
      <w:r w:rsidR="001A5417">
        <w:rPr>
          <w:sz w:val="24"/>
          <w:szCs w:val="24"/>
        </w:rPr>
        <w:t xml:space="preserve"> </w:t>
      </w:r>
      <w:r w:rsidRPr="0028290E">
        <w:rPr>
          <w:color w:val="000000" w:themeColor="text1"/>
          <w:sz w:val="24"/>
          <w:szCs w:val="24"/>
          <w:vertAlign w:val="superscript"/>
        </w:rPr>
        <w:t>1)</w:t>
      </w:r>
      <w:r w:rsidRPr="0028290E">
        <w:rPr>
          <w:color w:val="000000" w:themeColor="text1"/>
          <w:sz w:val="24"/>
          <w:szCs w:val="24"/>
        </w:rPr>
        <w:t xml:space="preserve">, </w:t>
      </w:r>
      <w:hyperlink r:id="rId11" w:history="1">
        <w:r w:rsidR="001A5417" w:rsidRPr="00730D98">
          <w:rPr>
            <w:rStyle w:val="Hyperlink"/>
            <w:sz w:val="24"/>
            <w:szCs w:val="24"/>
          </w:rPr>
          <w:t>msofie.ms@gmail.com</w:t>
        </w:r>
      </w:hyperlink>
      <w:r w:rsidR="001A5417">
        <w:rPr>
          <w:rStyle w:val="Hyperlink"/>
          <w:color w:val="000000" w:themeColor="text1"/>
          <w:sz w:val="24"/>
          <w:szCs w:val="24"/>
          <w:u w:val="none"/>
        </w:rPr>
        <w:t xml:space="preserve"> </w:t>
      </w:r>
      <w:r w:rsidRPr="0028290E">
        <w:rPr>
          <w:color w:val="000000" w:themeColor="text1"/>
          <w:sz w:val="24"/>
          <w:szCs w:val="24"/>
          <w:vertAlign w:val="superscript"/>
        </w:rPr>
        <w:t>2)</w:t>
      </w:r>
      <w:r w:rsidRPr="0028290E">
        <w:rPr>
          <w:color w:val="000000" w:themeColor="text1"/>
          <w:sz w:val="24"/>
          <w:szCs w:val="24"/>
        </w:rPr>
        <w:t>,</w:t>
      </w:r>
      <w:hyperlink r:id="rId12" w:history="1">
        <w:r w:rsidR="00776DA6" w:rsidRPr="00A72CFC">
          <w:rPr>
            <w:rStyle w:val="Hyperlink"/>
            <w:sz w:val="24"/>
          </w:rPr>
          <w:t xml:space="preserve"> patrisiuskusiolla</w:t>
        </w:r>
        <w:r w:rsidR="00776DA6" w:rsidRPr="00A72CFC">
          <w:rPr>
            <w:rStyle w:val="Hyperlink"/>
            <w:sz w:val="24"/>
            <w:szCs w:val="24"/>
          </w:rPr>
          <w:t>@gmail.com</w:t>
        </w:r>
      </w:hyperlink>
      <w:r w:rsidR="001A5417">
        <w:rPr>
          <w:color w:val="000000" w:themeColor="text1"/>
          <w:sz w:val="24"/>
          <w:szCs w:val="24"/>
          <w:vertAlign w:val="superscript"/>
        </w:rPr>
        <w:t>3</w:t>
      </w:r>
      <w:r w:rsidRPr="0028290E">
        <w:rPr>
          <w:color w:val="000000" w:themeColor="text1"/>
          <w:sz w:val="24"/>
          <w:szCs w:val="24"/>
          <w:vertAlign w:val="superscript"/>
        </w:rPr>
        <w:t>)</w:t>
      </w:r>
    </w:p>
    <w:p w:rsidR="003B61DB" w:rsidRPr="00F758D1" w:rsidRDefault="003B61DB" w:rsidP="003B61DB">
      <w:pPr>
        <w:rPr>
          <w:sz w:val="24"/>
          <w:szCs w:val="24"/>
        </w:rPr>
      </w:pPr>
    </w:p>
    <w:p w:rsidR="00DC7367" w:rsidRPr="00F758D1" w:rsidRDefault="00DC7367" w:rsidP="00DC7367">
      <w:pPr>
        <w:rPr>
          <w:noProof/>
          <w:sz w:val="24"/>
          <w:szCs w:val="24"/>
          <w:lang w:val="id-ID"/>
        </w:rPr>
      </w:pPr>
    </w:p>
    <w:p w:rsidR="00F65BF1" w:rsidRPr="00F65BF1" w:rsidRDefault="00F65BF1" w:rsidP="00F65BF1">
      <w:pPr>
        <w:pStyle w:val="Abstract"/>
        <w:spacing w:before="0"/>
        <w:ind w:firstLine="0"/>
        <w:jc w:val="center"/>
        <w:rPr>
          <w:b/>
          <w:bCs w:val="0"/>
          <w:i/>
          <w:noProof/>
          <w:color w:val="000000" w:themeColor="text1"/>
          <w:sz w:val="20"/>
          <w:szCs w:val="20"/>
        </w:rPr>
      </w:pPr>
      <w:r w:rsidRPr="00F65BF1">
        <w:rPr>
          <w:b/>
          <w:bCs w:val="0"/>
          <w:i/>
          <w:noProof/>
          <w:color w:val="000000" w:themeColor="text1"/>
          <w:sz w:val="20"/>
          <w:szCs w:val="20"/>
        </w:rPr>
        <w:t>A</w:t>
      </w:r>
      <w:r w:rsidRPr="00F65BF1">
        <w:rPr>
          <w:b/>
          <w:bCs w:val="0"/>
          <w:i/>
          <w:noProof/>
          <w:color w:val="000000" w:themeColor="text1"/>
          <w:sz w:val="20"/>
          <w:szCs w:val="20"/>
        </w:rPr>
        <w:t>BSTRACT</w:t>
      </w:r>
    </w:p>
    <w:p w:rsidR="00F65BF1" w:rsidRPr="00F65BF1" w:rsidRDefault="00F65BF1" w:rsidP="00F65BF1"/>
    <w:p w:rsidR="00F65BF1" w:rsidRPr="00F65BF1" w:rsidRDefault="00F65BF1" w:rsidP="00F65BF1">
      <w:pPr>
        <w:pStyle w:val="HTMLPreformatted"/>
        <w:jc w:val="both"/>
        <w:rPr>
          <w:rFonts w:ascii="Times New Roman" w:hAnsi="Times New Roman" w:cs="Times New Roman"/>
          <w:color w:val="000000" w:themeColor="text1"/>
        </w:rPr>
      </w:pPr>
      <w:r w:rsidRPr="00F65BF1">
        <w:rPr>
          <w:rFonts w:ascii="Times New Roman" w:hAnsi="Times New Roman" w:cs="Times New Roman"/>
          <w:i/>
          <w:color w:val="000000" w:themeColor="text1"/>
        </w:rPr>
        <w:t>Ventilators are one of the medical devices that are needed as a breathing apparatus for COVID-19 patients who have respiratory problems. One of the low-cost ventilators currently being developed by several domestic institutions is the ambu bag-based ventilator. The point is an air bag (bag) that is pressed by two carefully controlled automatic clamps, so that it can reach all, while taking into account portability, aesthetics and ease of manufacture. Therefore, the Bag Valve Mask (BVM) or ambu bag is an emergency option to replace the function of the ventilator. This study aims to make an ambu bag that can be applied as a portable mechanical ventilator. Thus, the ambu bag which was originally used manually can be used automatically like a ventilator machine in general. In determining the type of mechanical arm pressure, several parameters such as minute volume, respiratory rate, and tidal volume are used. As recommended by the American Heart Association (AHA) that the tolerance limit for the RR value is +/-10 BPM, it can be said that the automatic BVM as a result of this study can be used with or without a reservoir as needed or with the addition of oxygen.</w:t>
      </w:r>
    </w:p>
    <w:p w:rsidR="00F65BF1" w:rsidRPr="00F65BF1" w:rsidRDefault="00F65BF1" w:rsidP="00F65BF1">
      <w:pPr>
        <w:pStyle w:val="Default"/>
        <w:jc w:val="both"/>
        <w:rPr>
          <w:noProof/>
          <w:color w:val="000000" w:themeColor="text1"/>
          <w:sz w:val="20"/>
          <w:szCs w:val="20"/>
        </w:rPr>
      </w:pPr>
    </w:p>
    <w:p w:rsidR="00F65BF1" w:rsidRPr="00F65BF1" w:rsidRDefault="00F65BF1" w:rsidP="00F65BF1">
      <w:pPr>
        <w:pStyle w:val="Abstract"/>
        <w:ind w:firstLine="0"/>
        <w:rPr>
          <w:i/>
          <w:color w:val="000000" w:themeColor="text1"/>
          <w:sz w:val="20"/>
          <w:szCs w:val="20"/>
          <w:lang w:val="id-ID" w:eastAsia="id-ID"/>
        </w:rPr>
      </w:pPr>
      <w:r w:rsidRPr="00F65BF1">
        <w:rPr>
          <w:i/>
          <w:noProof/>
          <w:color w:val="000000" w:themeColor="text1"/>
          <w:sz w:val="20"/>
          <w:szCs w:val="20"/>
          <w:lang w:val="id-ID"/>
        </w:rPr>
        <w:t xml:space="preserve">Keywords </w:t>
      </w:r>
      <w:r w:rsidRPr="00F65BF1">
        <w:rPr>
          <w:noProof/>
          <w:color w:val="000000" w:themeColor="text1"/>
          <w:sz w:val="20"/>
          <w:szCs w:val="20"/>
          <w:lang w:val="id-ID"/>
        </w:rPr>
        <w:t>—</w:t>
      </w:r>
      <w:r w:rsidRPr="00F65BF1">
        <w:rPr>
          <w:i/>
          <w:noProof/>
          <w:color w:val="000000" w:themeColor="text1"/>
          <w:sz w:val="20"/>
          <w:szCs w:val="20"/>
          <w:lang w:val="id-ID"/>
        </w:rPr>
        <w:t xml:space="preserve"> </w:t>
      </w:r>
      <w:r w:rsidRPr="00F65BF1">
        <w:rPr>
          <w:i/>
          <w:color w:val="000000" w:themeColor="text1"/>
          <w:sz w:val="20"/>
          <w:szCs w:val="20"/>
          <w:lang w:eastAsia="id-ID"/>
        </w:rPr>
        <w:t>Ventilator, BVM, Respiratory Rate, Tidal Volume</w:t>
      </w:r>
      <w:r w:rsidRPr="00F65BF1">
        <w:rPr>
          <w:i/>
          <w:color w:val="000000" w:themeColor="text1"/>
          <w:sz w:val="20"/>
          <w:szCs w:val="20"/>
          <w:lang w:val="id-ID" w:eastAsia="id-ID"/>
        </w:rPr>
        <w:t>.</w:t>
      </w:r>
    </w:p>
    <w:p w:rsidR="00F65BF1" w:rsidRPr="00F65BF1" w:rsidRDefault="00F65BF1" w:rsidP="00F65BF1">
      <w:pPr>
        <w:rPr>
          <w:lang w:val="id-ID" w:eastAsia="id-ID"/>
        </w:rPr>
      </w:pPr>
    </w:p>
    <w:p w:rsidR="003B61DB" w:rsidRPr="00E15FF5" w:rsidRDefault="003B61DB" w:rsidP="003B61DB">
      <w:pPr>
        <w:pStyle w:val="Abstract"/>
        <w:jc w:val="center"/>
        <w:rPr>
          <w:b/>
          <w:i/>
          <w:sz w:val="20"/>
          <w:szCs w:val="20"/>
        </w:rPr>
      </w:pPr>
      <w:r w:rsidRPr="00E15FF5">
        <w:rPr>
          <w:b/>
          <w:i/>
          <w:sz w:val="20"/>
          <w:szCs w:val="20"/>
        </w:rPr>
        <w:t>ABSTRA</w:t>
      </w:r>
      <w:r w:rsidR="00F65BF1">
        <w:rPr>
          <w:b/>
          <w:i/>
          <w:sz w:val="20"/>
          <w:szCs w:val="20"/>
        </w:rPr>
        <w:t>K</w:t>
      </w:r>
    </w:p>
    <w:p w:rsidR="003B61DB" w:rsidRPr="00E15FF5" w:rsidRDefault="003B61DB" w:rsidP="003B61DB">
      <w:pPr>
        <w:jc w:val="both"/>
        <w:rPr>
          <w:i/>
        </w:rPr>
      </w:pPr>
    </w:p>
    <w:p w:rsidR="003B61DB" w:rsidRPr="00E15FF5" w:rsidRDefault="00445EA9" w:rsidP="00445EA9">
      <w:pPr>
        <w:pStyle w:val="Abstract"/>
        <w:ind w:firstLine="810"/>
        <w:rPr>
          <w:bCs w:val="0"/>
          <w:i/>
          <w:sz w:val="20"/>
          <w:szCs w:val="20"/>
          <w:shd w:val="clear" w:color="auto" w:fill="F8F9FA"/>
        </w:rPr>
      </w:pPr>
      <w:r w:rsidRPr="00E15FF5">
        <w:rPr>
          <w:i/>
          <w:color w:val="000000" w:themeColor="text1"/>
          <w:sz w:val="20"/>
          <w:szCs w:val="20"/>
          <w:shd w:val="clear" w:color="auto" w:fill="FFFFFF"/>
        </w:rPr>
        <w:t>Ventilator menjadi salah satu alat kesehatan yang sedang dibutuhkan sebagai alat bantu pernapasan bagi pasien COVID-19 yang mengalami gangguan pernapasan. Salah satu ventilator berbiaya rendah yang saat ini sedang dikembangkan oleh beberapa institusi dalam negeri adalah ventilator berbasis ambu bag. Intinya adalah suatu kantong udara (bag) yang ditekan oleh dua capit (clamp) otomatis yang dikontrol dengan seksama, hingga dapat mencapai semua, dengan tetap memperhatikan portabilitas, estetika, dan kemudahan dalam manufaktur</w:t>
      </w:r>
      <w:r w:rsidR="000B1883" w:rsidRPr="00E15FF5">
        <w:rPr>
          <w:bCs w:val="0"/>
          <w:i/>
          <w:color w:val="FF0000"/>
          <w:sz w:val="20"/>
          <w:szCs w:val="20"/>
          <w:shd w:val="clear" w:color="auto" w:fill="F8F9FA"/>
        </w:rPr>
        <w:t xml:space="preserve">. </w:t>
      </w:r>
      <w:r w:rsidRPr="00E15FF5">
        <w:rPr>
          <w:bCs w:val="0"/>
          <w:i/>
          <w:sz w:val="20"/>
          <w:szCs w:val="20"/>
          <w:shd w:val="clear" w:color="auto" w:fill="F8F9FA"/>
        </w:rPr>
        <w:t xml:space="preserve">Oleh karena itu, alat Bag </w:t>
      </w:r>
      <w:r w:rsidR="000B1883" w:rsidRPr="00E15FF5">
        <w:rPr>
          <w:bCs w:val="0"/>
          <w:i/>
          <w:sz w:val="20"/>
          <w:szCs w:val="20"/>
          <w:shd w:val="clear" w:color="auto" w:fill="F8F9FA"/>
        </w:rPr>
        <w:t>Valve Mask (BVM) atau ambu</w:t>
      </w:r>
      <w:r w:rsidRPr="00E15FF5">
        <w:rPr>
          <w:bCs w:val="0"/>
          <w:i/>
          <w:sz w:val="20"/>
          <w:szCs w:val="20"/>
          <w:shd w:val="clear" w:color="auto" w:fill="F8F9FA"/>
        </w:rPr>
        <w:t xml:space="preserve"> </w:t>
      </w:r>
      <w:r w:rsidR="000B1883" w:rsidRPr="00E15FF5">
        <w:rPr>
          <w:bCs w:val="0"/>
          <w:i/>
          <w:sz w:val="20"/>
          <w:szCs w:val="20"/>
          <w:shd w:val="clear" w:color="auto" w:fill="F8F9FA"/>
        </w:rPr>
        <w:t>bag menjadi pilihan darurat untuk menggantikan fungsi dari ventilator. Penelitian</w:t>
      </w:r>
      <w:r w:rsidRPr="00E15FF5">
        <w:rPr>
          <w:bCs w:val="0"/>
          <w:i/>
          <w:sz w:val="20"/>
          <w:szCs w:val="20"/>
          <w:shd w:val="clear" w:color="auto" w:fill="F8F9FA"/>
        </w:rPr>
        <w:t xml:space="preserve"> </w:t>
      </w:r>
      <w:r w:rsidR="000B1883" w:rsidRPr="00E15FF5">
        <w:rPr>
          <w:bCs w:val="0"/>
          <w:i/>
          <w:sz w:val="20"/>
          <w:szCs w:val="20"/>
          <w:shd w:val="clear" w:color="auto" w:fill="F8F9FA"/>
        </w:rPr>
        <w:t>ini bertujuan untuk membuat ambu bag yang dapat diaplikasikan menjadi</w:t>
      </w:r>
      <w:r w:rsidRPr="00E15FF5">
        <w:rPr>
          <w:bCs w:val="0"/>
          <w:i/>
          <w:sz w:val="20"/>
          <w:szCs w:val="20"/>
          <w:shd w:val="clear" w:color="auto" w:fill="F8F9FA"/>
        </w:rPr>
        <w:t xml:space="preserve"> </w:t>
      </w:r>
      <w:r w:rsidR="000B1883" w:rsidRPr="00E15FF5">
        <w:rPr>
          <w:bCs w:val="0"/>
          <w:i/>
          <w:sz w:val="20"/>
          <w:szCs w:val="20"/>
          <w:shd w:val="clear" w:color="auto" w:fill="F8F9FA"/>
        </w:rPr>
        <w:t>mechanical ventilator yang bersifat portable. Sehingga, ambu bag yang awalnya</w:t>
      </w:r>
      <w:r w:rsidRPr="00E15FF5">
        <w:rPr>
          <w:bCs w:val="0"/>
          <w:i/>
          <w:sz w:val="20"/>
          <w:szCs w:val="20"/>
          <w:shd w:val="clear" w:color="auto" w:fill="F8F9FA"/>
        </w:rPr>
        <w:t xml:space="preserve"> </w:t>
      </w:r>
      <w:r w:rsidR="000B1883" w:rsidRPr="00E15FF5">
        <w:rPr>
          <w:bCs w:val="0"/>
          <w:i/>
          <w:sz w:val="20"/>
          <w:szCs w:val="20"/>
          <w:shd w:val="clear" w:color="auto" w:fill="F8F9FA"/>
        </w:rPr>
        <w:t>digunakan secara manual dapat digunakan secara otomatis seperti mesin ventilator</w:t>
      </w:r>
      <w:r w:rsidRPr="00E15FF5">
        <w:rPr>
          <w:bCs w:val="0"/>
          <w:i/>
          <w:sz w:val="20"/>
          <w:szCs w:val="20"/>
          <w:shd w:val="clear" w:color="auto" w:fill="F8F9FA"/>
        </w:rPr>
        <w:t xml:space="preserve"> </w:t>
      </w:r>
      <w:r w:rsidR="000B1883" w:rsidRPr="00E15FF5">
        <w:rPr>
          <w:bCs w:val="0"/>
          <w:i/>
          <w:sz w:val="20"/>
          <w:szCs w:val="20"/>
          <w:shd w:val="clear" w:color="auto" w:fill="F8F9FA"/>
        </w:rPr>
        <w:t>pada umumnya. Dalam menentukan jenis tekanan</w:t>
      </w:r>
      <w:r w:rsidRPr="00E15FF5">
        <w:rPr>
          <w:bCs w:val="0"/>
          <w:i/>
          <w:sz w:val="20"/>
          <w:szCs w:val="20"/>
          <w:shd w:val="clear" w:color="auto" w:fill="F8F9FA"/>
        </w:rPr>
        <w:t xml:space="preserve"> </w:t>
      </w:r>
      <w:r w:rsidR="000B1883" w:rsidRPr="00E15FF5">
        <w:rPr>
          <w:bCs w:val="0"/>
          <w:i/>
          <w:sz w:val="20"/>
          <w:szCs w:val="20"/>
          <w:shd w:val="clear" w:color="auto" w:fill="F8F9FA"/>
        </w:rPr>
        <w:t>lengan mekanik tersebut digunakan beberapa parameter seperti minute volume,</w:t>
      </w:r>
      <w:r w:rsidRPr="00E15FF5">
        <w:rPr>
          <w:bCs w:val="0"/>
          <w:i/>
          <w:sz w:val="20"/>
          <w:szCs w:val="20"/>
          <w:shd w:val="clear" w:color="auto" w:fill="F8F9FA"/>
        </w:rPr>
        <w:t xml:space="preserve"> </w:t>
      </w:r>
      <w:r w:rsidR="000B1883" w:rsidRPr="00E15FF5">
        <w:rPr>
          <w:bCs w:val="0"/>
          <w:i/>
          <w:sz w:val="20"/>
          <w:szCs w:val="20"/>
          <w:shd w:val="clear" w:color="auto" w:fill="F8F9FA"/>
        </w:rPr>
        <w:t xml:space="preserve">respiratory rate, dan volume tidal. </w:t>
      </w:r>
      <w:r w:rsidRPr="00E15FF5">
        <w:rPr>
          <w:i/>
          <w:sz w:val="20"/>
          <w:szCs w:val="20"/>
        </w:rPr>
        <w:t>Sebagaimana direkomendasikan oleh American Heart Association (AHA) bahwa batas toleransi nilai RR adalah +/-10 BPM, maka dapat dikatakan bahwa BVM otomatis hasil penelitian ini dapat digunakan dengan reservoir atau tanpa reservoir sesuai kebutuhan atau dengan penambahan oksigen.</w:t>
      </w:r>
    </w:p>
    <w:p w:rsidR="003B61DB" w:rsidRPr="00E15FF5" w:rsidRDefault="003B61DB" w:rsidP="003B61DB">
      <w:pPr>
        <w:pStyle w:val="Abstract"/>
        <w:rPr>
          <w:bCs w:val="0"/>
          <w:i/>
          <w:sz w:val="20"/>
          <w:szCs w:val="20"/>
          <w:shd w:val="clear" w:color="auto" w:fill="F8F9FA"/>
        </w:rPr>
      </w:pPr>
    </w:p>
    <w:p w:rsidR="00DA12B7" w:rsidRPr="00E15FF5" w:rsidRDefault="003B61DB" w:rsidP="003B61DB">
      <w:pPr>
        <w:spacing w:before="120"/>
        <w:jc w:val="both"/>
        <w:rPr>
          <w:bCs/>
          <w:i/>
          <w:noProof/>
          <w:lang w:val="id-ID"/>
        </w:rPr>
      </w:pPr>
      <w:r w:rsidRPr="00E15FF5">
        <w:rPr>
          <w:i/>
          <w:color w:val="202124"/>
          <w:shd w:val="clear" w:color="auto" w:fill="F8F9FA"/>
        </w:rPr>
        <w:t xml:space="preserve">Keywords: </w:t>
      </w:r>
      <w:r w:rsidR="00A320C2" w:rsidRPr="00E15FF5">
        <w:rPr>
          <w:i/>
          <w:color w:val="202124"/>
          <w:shd w:val="clear" w:color="auto" w:fill="F8F9FA"/>
        </w:rPr>
        <w:t>Ventilator</w:t>
      </w:r>
      <w:r w:rsidRPr="00E15FF5">
        <w:rPr>
          <w:i/>
          <w:color w:val="202124"/>
          <w:shd w:val="clear" w:color="auto" w:fill="F8F9FA"/>
        </w:rPr>
        <w:t xml:space="preserve">, </w:t>
      </w:r>
      <w:r w:rsidR="00476672" w:rsidRPr="00E15FF5">
        <w:rPr>
          <w:i/>
          <w:color w:val="202124"/>
          <w:shd w:val="clear" w:color="auto" w:fill="F8F9FA"/>
        </w:rPr>
        <w:t>BVM</w:t>
      </w:r>
      <w:r w:rsidRPr="00E15FF5">
        <w:rPr>
          <w:i/>
          <w:color w:val="202124"/>
          <w:shd w:val="clear" w:color="auto" w:fill="F8F9FA"/>
        </w:rPr>
        <w:t xml:space="preserve">, </w:t>
      </w:r>
      <w:r w:rsidR="00476672" w:rsidRPr="00E15FF5">
        <w:rPr>
          <w:i/>
          <w:color w:val="202124"/>
          <w:shd w:val="clear" w:color="auto" w:fill="F8F9FA"/>
        </w:rPr>
        <w:t>Respiratori Rate, Tidal Volume</w:t>
      </w:r>
    </w:p>
    <w:p w:rsidR="00F65BF1" w:rsidRPr="00F65BF1" w:rsidRDefault="00F65BF1" w:rsidP="00F65BF1">
      <w:pPr>
        <w:pStyle w:val="Text"/>
        <w:sectPr w:rsidR="00F65BF1" w:rsidRPr="00F65BF1" w:rsidSect="00F65BF1">
          <w:type w:val="continuous"/>
          <w:pgSz w:w="11906" w:h="16838" w:code="9"/>
          <w:pgMar w:top="1560" w:right="1440" w:bottom="1440" w:left="1440" w:header="431" w:footer="431" w:gutter="0"/>
          <w:cols w:space="288"/>
          <w:titlePg/>
          <w:docGrid w:linePitch="272"/>
        </w:sectPr>
      </w:pPr>
    </w:p>
    <w:p w:rsidR="00E97402" w:rsidRPr="00F65BF1" w:rsidRDefault="00B2626E" w:rsidP="00B2626E">
      <w:pPr>
        <w:pStyle w:val="Heading1"/>
        <w:numPr>
          <w:ilvl w:val="0"/>
          <w:numId w:val="3"/>
        </w:numPr>
        <w:rPr>
          <w:sz w:val="22"/>
        </w:rPr>
      </w:pPr>
      <w:r>
        <w:rPr>
          <w:sz w:val="22"/>
          <w:lang w:val="en-US"/>
        </w:rPr>
        <w:lastRenderedPageBreak/>
        <w:t>PENDAHULUAN</w:t>
      </w:r>
    </w:p>
    <w:p w:rsidR="00A320C2" w:rsidRPr="00F65BF1" w:rsidRDefault="00A320C2" w:rsidP="00A320C2">
      <w:pPr>
        <w:spacing w:line="360" w:lineRule="auto"/>
        <w:ind w:firstLine="566"/>
        <w:jc w:val="both"/>
        <w:rPr>
          <w:sz w:val="22"/>
          <w:szCs w:val="22"/>
        </w:rPr>
      </w:pPr>
      <w:r w:rsidRPr="00F65BF1">
        <w:rPr>
          <w:sz w:val="22"/>
          <w:szCs w:val="22"/>
        </w:rPr>
        <w:t>Perkembangan dunia medis dibangun oleh dua faktor penting yaitu faktor manusia dan faktor perlengkapan medis yang menunjang kebutuhan medis. Penggunaan komponen elektronika pada alat-alat medis telah memberikan beberapa keuntungan yaitu cepat, tepat dan akurat serta memberikan kemudahan dalam penggunaannya (Rahmawati, 2014).</w:t>
      </w:r>
    </w:p>
    <w:p w:rsidR="00A320C2" w:rsidRPr="00F65BF1" w:rsidRDefault="00A320C2" w:rsidP="00A320C2">
      <w:pPr>
        <w:spacing w:line="360" w:lineRule="auto"/>
        <w:ind w:firstLine="566"/>
        <w:jc w:val="both"/>
        <w:rPr>
          <w:sz w:val="22"/>
          <w:szCs w:val="22"/>
        </w:rPr>
      </w:pPr>
      <w:r w:rsidRPr="00F65BF1">
        <w:rPr>
          <w:sz w:val="22"/>
          <w:szCs w:val="22"/>
        </w:rPr>
        <w:lastRenderedPageBreak/>
        <w:t>Pasien dengan kondisi kritis membutuhkan ventilasi mekanik untuk membantu pernapasan pasien. Pasien perlu dirawat di ICU dengan menggunakan ventilasi mekanik untuk waktu tertentu. Ventilasi mekanik memberikan bantuan napas tekanan positif guna mengistirahatkan kerja otot pernapasan sambil mongob</w:t>
      </w:r>
      <w:bookmarkStart w:id="0" w:name="_GoBack"/>
      <w:bookmarkEnd w:id="0"/>
      <w:r w:rsidRPr="00F65BF1">
        <w:rPr>
          <w:sz w:val="22"/>
          <w:szCs w:val="22"/>
        </w:rPr>
        <w:t xml:space="preserve">ati penyakit yang mendasarinya. Ventilasi tekanan positif dapat </w:t>
      </w:r>
      <w:r w:rsidRPr="00F65BF1">
        <w:rPr>
          <w:sz w:val="22"/>
          <w:szCs w:val="22"/>
        </w:rPr>
        <w:lastRenderedPageBreak/>
        <w:t>diberikan secara invasif maupun non invasif. Alat yang digunakan dikenal sebagai Ventilator.</w:t>
      </w:r>
    </w:p>
    <w:p w:rsidR="00A320C2" w:rsidRPr="00F65BF1" w:rsidRDefault="00A320C2" w:rsidP="00A320C2">
      <w:pPr>
        <w:spacing w:line="360" w:lineRule="auto"/>
        <w:ind w:firstLine="566"/>
        <w:jc w:val="both"/>
        <w:rPr>
          <w:color w:val="000000" w:themeColor="text1"/>
          <w:sz w:val="22"/>
          <w:szCs w:val="22"/>
        </w:rPr>
      </w:pPr>
      <w:r w:rsidRPr="00F65BF1">
        <w:rPr>
          <w:sz w:val="22"/>
          <w:szCs w:val="22"/>
        </w:rPr>
        <w:t xml:space="preserve">Ventilator adalah alat pernafasan bertekanan negatif atau positif yang dapat mempertahankan ventilasi dan pemberian oksigen selama waktu yang lama dengan sistem </w:t>
      </w:r>
      <w:r w:rsidRPr="00F65BF1">
        <w:rPr>
          <w:i/>
          <w:sz w:val="22"/>
          <w:szCs w:val="22"/>
        </w:rPr>
        <w:t>full or half control</w:t>
      </w:r>
      <w:r w:rsidRPr="00F65BF1">
        <w:rPr>
          <w:sz w:val="22"/>
          <w:szCs w:val="22"/>
        </w:rPr>
        <w:t xml:space="preserve"> (Brunner and Suddarth, 2001). Sistem </w:t>
      </w:r>
      <w:r w:rsidRPr="00F65BF1">
        <w:rPr>
          <w:i/>
          <w:sz w:val="22"/>
          <w:szCs w:val="22"/>
        </w:rPr>
        <w:t>full or half control</w:t>
      </w:r>
      <w:r w:rsidRPr="00F65BF1">
        <w:rPr>
          <w:sz w:val="22"/>
          <w:szCs w:val="22"/>
        </w:rPr>
        <w:t xml:space="preserve"> adalah suatu sistem dimana Ventilator mengontrol pernapasan seorang pasien secara penuh atau secara sebagian tergantung pada kondisi terkini pasien tersebut</w:t>
      </w:r>
    </w:p>
    <w:p w:rsidR="00A46498" w:rsidRPr="00F65BF1" w:rsidRDefault="00A320C2" w:rsidP="00A320C2">
      <w:pPr>
        <w:spacing w:line="360" w:lineRule="auto"/>
        <w:ind w:firstLine="566"/>
        <w:jc w:val="both"/>
        <w:rPr>
          <w:b/>
          <w:sz w:val="22"/>
          <w:szCs w:val="22"/>
        </w:rPr>
      </w:pPr>
      <w:r w:rsidRPr="00F65BF1">
        <w:rPr>
          <w:color w:val="000000" w:themeColor="text1"/>
          <w:sz w:val="22"/>
          <w:szCs w:val="22"/>
          <w:shd w:val="clear" w:color="auto" w:fill="FFFFFF"/>
        </w:rPr>
        <w:t>Ventilator menjadi salah satu alat kesehatan yang sedang dibutuhkan sebagai alat bantu pernapasan bagi pasien COVID-19 yang mengalami gangguan pernapasan. Salah satu ventilator berbiaya rendah yang saat ini sedang dikembangkan oleh beberapa institusi dalam negeri adalah ventilator berbasis ambu bag. Intinya adalah suatu kantong udara (bag) yang ditekan oleh dua capit (clamp) otomatis yang dikontrol dengan seksama, hingga dapat mencapai semua, dengan tetap memperhatikan portabilitas, estetika, dan kemudahan dalam manufaktur</w:t>
      </w:r>
      <w:r w:rsidR="00585925" w:rsidRPr="00F65BF1">
        <w:rPr>
          <w:b/>
          <w:sz w:val="22"/>
          <w:szCs w:val="22"/>
        </w:rPr>
        <w:t>.</w:t>
      </w:r>
    </w:p>
    <w:p w:rsidR="00A320C2" w:rsidRPr="00F65BF1" w:rsidRDefault="00A320C2" w:rsidP="00A320C2">
      <w:pPr>
        <w:spacing w:line="360" w:lineRule="auto"/>
        <w:ind w:firstLine="566"/>
        <w:jc w:val="both"/>
        <w:rPr>
          <w:sz w:val="22"/>
          <w:szCs w:val="22"/>
        </w:rPr>
      </w:pPr>
      <w:r w:rsidRPr="00F65BF1">
        <w:rPr>
          <w:sz w:val="22"/>
          <w:szCs w:val="22"/>
        </w:rPr>
        <w:t>Berdasarkan beberapa penelitian sebelumnya, yang pertama adalah Penelitian mengenai sistem kerja valve dalam pengaturan aliran udara yang berjudul Sistem Kerja Valve Dalam Pengaturan Aliran Udara Pada Sistem Pneumatik Ventilator Hamilton C2 (2014). Penelitian tersebut membahas tentang sistem pneumatik pada Ventilator Hamilton C2 dirancang tanpa Tank, sehingga dari blower, udara campuran dapat langsung didistribusikan ke pasien dengan penganturan inspirasi valve.</w:t>
      </w:r>
    </w:p>
    <w:p w:rsidR="00A320C2" w:rsidRPr="00F65BF1" w:rsidRDefault="00A320C2" w:rsidP="00A320C2">
      <w:pPr>
        <w:spacing w:line="360" w:lineRule="auto"/>
        <w:ind w:firstLine="566"/>
        <w:jc w:val="both"/>
        <w:rPr>
          <w:sz w:val="22"/>
          <w:szCs w:val="22"/>
        </w:rPr>
      </w:pPr>
      <w:r w:rsidRPr="00F65BF1">
        <w:rPr>
          <w:sz w:val="22"/>
          <w:szCs w:val="22"/>
        </w:rPr>
        <w:t xml:space="preserve">Penelitian berikut oleh Dr. Yazdi I. Jenie, dkk (2020) yang mengembangkan Ventilator </w:t>
      </w:r>
      <w:r w:rsidRPr="00F65BF1">
        <w:rPr>
          <w:sz w:val="22"/>
          <w:szCs w:val="22"/>
        </w:rPr>
        <w:lastRenderedPageBreak/>
        <w:t>berbasis Ambu-Bag Airgency. Ventilator portabel berdimensi 22x24x37 cm untuk pasien COVID-19 ini menggunakan teknologi ambu-bag (kantong udara) yang diotomatisasi.  Sehingga tidak perlu lagi dipompa secara manual sebagaimana alat pada umumnya. Inovasi ini diperuntukkan bagi pasien yang berada dalam tahap tiga atau tahap paling kritis di mana pasien telah mengalami disfungsi paru-paru yang menyebabkan pasien tidak dapat bernapas dan membutuhkan alat bantu pernapasan. Pengembangan yang akan dilakukan dalam penelitian adalah pengembangan low cost ventilator machine portable yang secara uji fungsi parameter-paramer ventilator dapat dimanfaatkan untuk membantu pasien kritis yang telah mengalami disfungsi paru-paru.</w:t>
      </w:r>
    </w:p>
    <w:p w:rsidR="00477D78" w:rsidRPr="00F65BF1" w:rsidRDefault="00477D78" w:rsidP="00A320C2">
      <w:pPr>
        <w:spacing w:line="360" w:lineRule="auto"/>
        <w:ind w:firstLine="566"/>
        <w:jc w:val="both"/>
        <w:rPr>
          <w:sz w:val="22"/>
          <w:szCs w:val="22"/>
        </w:rPr>
      </w:pPr>
    </w:p>
    <w:p w:rsidR="00045722" w:rsidRPr="00F65BF1" w:rsidRDefault="00B2626E" w:rsidP="00B2626E">
      <w:pPr>
        <w:pStyle w:val="Heading1"/>
        <w:numPr>
          <w:ilvl w:val="0"/>
          <w:numId w:val="3"/>
        </w:numPr>
        <w:rPr>
          <w:sz w:val="22"/>
        </w:rPr>
      </w:pPr>
      <w:r>
        <w:rPr>
          <w:sz w:val="22"/>
          <w:lang w:val="en-US"/>
        </w:rPr>
        <w:t xml:space="preserve">SISTEM </w:t>
      </w:r>
      <w:r w:rsidRPr="00B2626E">
        <w:rPr>
          <w:i/>
          <w:sz w:val="22"/>
          <w:lang w:val="en-US"/>
        </w:rPr>
        <w:t>BAG VALVE MASK</w:t>
      </w:r>
      <w:r w:rsidR="00045722" w:rsidRPr="00F65BF1">
        <w:rPr>
          <w:sz w:val="22"/>
          <w:lang w:val="en-US"/>
        </w:rPr>
        <w:t xml:space="preserve"> (BVM)</w:t>
      </w:r>
    </w:p>
    <w:p w:rsidR="00045722" w:rsidRPr="00F65BF1" w:rsidRDefault="00045722" w:rsidP="00A320C2">
      <w:pPr>
        <w:spacing w:line="360" w:lineRule="auto"/>
        <w:ind w:firstLine="566"/>
        <w:jc w:val="both"/>
        <w:rPr>
          <w:sz w:val="22"/>
          <w:szCs w:val="22"/>
        </w:rPr>
      </w:pPr>
      <w:r w:rsidRPr="00F65BF1">
        <w:rPr>
          <w:sz w:val="22"/>
          <w:szCs w:val="22"/>
        </w:rPr>
        <w:t xml:space="preserve">Ruang udara (atau kantong) dan konektor pasien merupakan sistem BVM. Konektor pasien terdiri dari katup searah pasien, port ekspirasi dan port koneksi pasien. Yang terakhir ini dihubungkan ke antarmuka, yang dapat berupa masker atau tabung endotrakeal. Volume udara diberikan kepada pasien saat penyelamat meremas tas. Bagian-bagian yang berbeda ini digambarkan sebagai berikut : </w:t>
      </w:r>
    </w:p>
    <w:p w:rsidR="00045722" w:rsidRPr="00F65BF1" w:rsidRDefault="00045722" w:rsidP="00F65BF1">
      <w:pPr>
        <w:spacing w:line="360" w:lineRule="auto"/>
        <w:jc w:val="center"/>
        <w:rPr>
          <w:sz w:val="22"/>
          <w:szCs w:val="22"/>
        </w:rPr>
      </w:pPr>
      <w:r w:rsidRPr="00F65BF1">
        <w:rPr>
          <w:noProof/>
          <w:sz w:val="22"/>
          <w:szCs w:val="22"/>
        </w:rPr>
        <w:drawing>
          <wp:inline distT="0" distB="0" distL="0" distR="0">
            <wp:extent cx="2486025" cy="1338309"/>
            <wp:effectExtent l="0" t="0" r="0" b="0"/>
            <wp:docPr id="14" name="Picture 14" descr="762053.fi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62053.fig.0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3757" cy="1347855"/>
                    </a:xfrm>
                    <a:prstGeom prst="rect">
                      <a:avLst/>
                    </a:prstGeom>
                    <a:noFill/>
                    <a:ln>
                      <a:noFill/>
                    </a:ln>
                  </pic:spPr>
                </pic:pic>
              </a:graphicData>
            </a:graphic>
          </wp:inline>
        </w:drawing>
      </w:r>
    </w:p>
    <w:p w:rsidR="00045722" w:rsidRPr="00B2626E" w:rsidRDefault="00045722" w:rsidP="00045722">
      <w:pPr>
        <w:spacing w:line="360" w:lineRule="auto"/>
        <w:ind w:firstLine="566"/>
        <w:jc w:val="center"/>
        <w:rPr>
          <w:sz w:val="18"/>
          <w:szCs w:val="18"/>
        </w:rPr>
      </w:pPr>
      <w:r w:rsidRPr="00B2626E">
        <w:rPr>
          <w:sz w:val="18"/>
          <w:szCs w:val="18"/>
        </w:rPr>
        <w:t>Gambar 1. Sistem Bag Valve Mask (BVM), (De Godoy et al.)</w:t>
      </w:r>
    </w:p>
    <w:p w:rsidR="00034923" w:rsidRPr="00F65BF1" w:rsidRDefault="00B2626E" w:rsidP="00B2626E">
      <w:pPr>
        <w:pStyle w:val="Heading1"/>
        <w:numPr>
          <w:ilvl w:val="0"/>
          <w:numId w:val="3"/>
        </w:numPr>
        <w:rPr>
          <w:sz w:val="22"/>
        </w:rPr>
      </w:pPr>
      <w:r>
        <w:rPr>
          <w:sz w:val="22"/>
          <w:lang w:val="en-US"/>
        </w:rPr>
        <w:lastRenderedPageBreak/>
        <w:t>PENGOPERASIAN AMBU BAG</w:t>
      </w:r>
    </w:p>
    <w:p w:rsidR="00A320C2" w:rsidRPr="00F65BF1" w:rsidRDefault="00034923" w:rsidP="00034923">
      <w:pPr>
        <w:spacing w:line="360" w:lineRule="auto"/>
        <w:ind w:firstLine="566"/>
        <w:jc w:val="both"/>
        <w:rPr>
          <w:sz w:val="22"/>
          <w:szCs w:val="22"/>
        </w:rPr>
      </w:pPr>
      <w:r w:rsidRPr="00F65BF1">
        <w:rPr>
          <w:sz w:val="22"/>
          <w:szCs w:val="22"/>
        </w:rPr>
        <w:t xml:space="preserve">Pada Gambar. 2 </w:t>
      </w:r>
      <w:r w:rsidR="00322B6F" w:rsidRPr="00F65BF1">
        <w:rPr>
          <w:sz w:val="22"/>
          <w:szCs w:val="22"/>
        </w:rPr>
        <w:t xml:space="preserve">disajikan </w:t>
      </w:r>
      <w:r w:rsidRPr="00F65BF1">
        <w:rPr>
          <w:sz w:val="22"/>
          <w:szCs w:val="22"/>
        </w:rPr>
        <w:t>bagian</w:t>
      </w:r>
      <w:r w:rsidR="00322B6F" w:rsidRPr="00F65BF1">
        <w:rPr>
          <w:sz w:val="22"/>
          <w:szCs w:val="22"/>
        </w:rPr>
        <w:t>-bagian</w:t>
      </w:r>
      <w:r w:rsidRPr="00F65BF1">
        <w:rPr>
          <w:sz w:val="22"/>
          <w:szCs w:val="22"/>
        </w:rPr>
        <w:t xml:space="preserve"> Ambu Bag. Resusitasi manual menyebabkan gas di dalam tiup porsi kantong untuk dicekok paksa ke pasien melalui satu cara katup saat dikompresi oleh penyelamat; gas kemudian idealnya diberikan melalui masker dan ke pasien trakea, bronkus dan masuk ke paru-paru. Volume pasang surut dan laju pernapasan harus dipertahankan sesuai kondisi pasien oleh penyelamat. Volume tidal tipikal adalah 500 sampai 800 mL udara dan tipikal laju pernafasan adalah 10 sampai 12 pernafasan per menit untuk dewasa dan 20 pernapasan per menit untuk bayi. Penyelamat profesional diajarkan untuk memastikan bahwa topeng itu bagian dari BVM disegel dengan benar di sekitar wajah pasien, </w:t>
      </w:r>
    </w:p>
    <w:p w:rsidR="00034923" w:rsidRPr="00F65BF1" w:rsidRDefault="00034923" w:rsidP="00F65BF1">
      <w:pPr>
        <w:spacing w:line="360" w:lineRule="auto"/>
        <w:jc w:val="center"/>
        <w:rPr>
          <w:sz w:val="22"/>
          <w:szCs w:val="22"/>
        </w:rPr>
      </w:pPr>
      <w:r w:rsidRPr="00F65BF1">
        <w:rPr>
          <w:noProof/>
          <w:sz w:val="22"/>
          <w:szCs w:val="22"/>
        </w:rPr>
        <w:drawing>
          <wp:inline distT="0" distB="0" distL="0" distR="0" wp14:anchorId="2C60BD07" wp14:editId="164088DE">
            <wp:extent cx="2495550" cy="1752272"/>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105" cy="1754768"/>
                    </a:xfrm>
                    <a:prstGeom prst="rect">
                      <a:avLst/>
                    </a:prstGeom>
                    <a:noFill/>
                    <a:ln>
                      <a:noFill/>
                    </a:ln>
                  </pic:spPr>
                </pic:pic>
              </a:graphicData>
            </a:graphic>
          </wp:inline>
        </w:drawing>
      </w:r>
    </w:p>
    <w:p w:rsidR="00034923" w:rsidRPr="00B2626E" w:rsidRDefault="00034923" w:rsidP="00034923">
      <w:pPr>
        <w:spacing w:line="360" w:lineRule="auto"/>
        <w:ind w:firstLine="566"/>
        <w:jc w:val="center"/>
        <w:rPr>
          <w:sz w:val="18"/>
          <w:szCs w:val="18"/>
        </w:rPr>
      </w:pPr>
      <w:r w:rsidRPr="00B2626E">
        <w:rPr>
          <w:sz w:val="18"/>
          <w:szCs w:val="18"/>
        </w:rPr>
        <w:t>Gambar 2. Sistem Bag Valve Mask (BVM), (De Godoy et al.)</w:t>
      </w:r>
    </w:p>
    <w:p w:rsidR="00E97402" w:rsidRPr="00F65BF1" w:rsidRDefault="00B2626E" w:rsidP="00B2626E">
      <w:pPr>
        <w:pStyle w:val="Heading1"/>
        <w:numPr>
          <w:ilvl w:val="0"/>
          <w:numId w:val="3"/>
        </w:numPr>
        <w:rPr>
          <w:sz w:val="22"/>
        </w:rPr>
      </w:pPr>
      <w:r>
        <w:rPr>
          <w:sz w:val="22"/>
          <w:lang w:val="en-US"/>
        </w:rPr>
        <w:t>METODOLOGI</w:t>
      </w:r>
    </w:p>
    <w:p w:rsidR="00ED3BC8" w:rsidRPr="00F65BF1" w:rsidRDefault="00522D9E" w:rsidP="00522D9E">
      <w:pPr>
        <w:pStyle w:val="Heading2"/>
        <w:numPr>
          <w:ilvl w:val="0"/>
          <w:numId w:val="0"/>
        </w:numPr>
        <w:rPr>
          <w:sz w:val="22"/>
          <w:szCs w:val="22"/>
        </w:rPr>
      </w:pPr>
      <w:r w:rsidRPr="00F65BF1">
        <w:rPr>
          <w:sz w:val="22"/>
          <w:szCs w:val="22"/>
        </w:rPr>
        <w:t>Penelitian ini dilaksanakan di lingkungan kampus Akademi Teknik Elektro Medik Semarang serta mengkondisikan keadaan yang ada. Waktu pelaksanaan d</w:t>
      </w:r>
      <w:r w:rsidR="005857A7" w:rsidRPr="00F65BF1">
        <w:rPr>
          <w:sz w:val="22"/>
          <w:szCs w:val="22"/>
          <w:lang w:val="en-US"/>
        </w:rPr>
        <w:t>i</w:t>
      </w:r>
      <w:r w:rsidRPr="00F65BF1">
        <w:rPr>
          <w:sz w:val="22"/>
          <w:szCs w:val="22"/>
        </w:rPr>
        <w:t>mulai Juli 20</w:t>
      </w:r>
      <w:r w:rsidR="00A320C2" w:rsidRPr="00F65BF1">
        <w:rPr>
          <w:sz w:val="22"/>
          <w:szCs w:val="22"/>
          <w:lang w:val="en-US"/>
        </w:rPr>
        <w:t>20</w:t>
      </w:r>
      <w:r w:rsidRPr="00F65BF1">
        <w:rPr>
          <w:sz w:val="22"/>
          <w:szCs w:val="22"/>
        </w:rPr>
        <w:t xml:space="preserve"> sampai bulan Desember 2020</w:t>
      </w:r>
    </w:p>
    <w:tbl>
      <w:tblPr>
        <w:tblW w:w="5000" w:type="pct"/>
        <w:tblCellMar>
          <w:left w:w="0" w:type="dxa"/>
          <w:right w:w="0" w:type="dxa"/>
        </w:tblCellMar>
        <w:tblLook w:val="0000" w:firstRow="0" w:lastRow="0" w:firstColumn="0" w:lastColumn="0" w:noHBand="0" w:noVBand="0"/>
      </w:tblPr>
      <w:tblGrid>
        <w:gridCol w:w="372"/>
        <w:gridCol w:w="1511"/>
        <w:gridCol w:w="1617"/>
        <w:gridCol w:w="755"/>
        <w:gridCol w:w="146"/>
      </w:tblGrid>
      <w:tr w:rsidR="00522D9E" w:rsidRPr="00F65BF1" w:rsidTr="00F65BF1">
        <w:trPr>
          <w:trHeight w:val="530"/>
        </w:trPr>
        <w:tc>
          <w:tcPr>
            <w:tcW w:w="3976" w:type="pct"/>
            <w:gridSpan w:val="3"/>
            <w:shd w:val="clear" w:color="auto" w:fill="auto"/>
            <w:vAlign w:val="bottom"/>
          </w:tcPr>
          <w:p w:rsidR="00522D9E" w:rsidRPr="008C058D" w:rsidRDefault="00522D9E" w:rsidP="008C058D">
            <w:pPr>
              <w:pStyle w:val="ListParagraph"/>
              <w:numPr>
                <w:ilvl w:val="0"/>
                <w:numId w:val="7"/>
              </w:numPr>
              <w:spacing w:line="0" w:lineRule="atLeast"/>
              <w:rPr>
                <w:sz w:val="22"/>
                <w:szCs w:val="22"/>
              </w:rPr>
            </w:pPr>
            <w:r w:rsidRPr="008C058D">
              <w:rPr>
                <w:sz w:val="22"/>
                <w:szCs w:val="22"/>
              </w:rPr>
              <w:t>Perencanaan</w:t>
            </w:r>
            <w:r w:rsidR="00D96EC3" w:rsidRPr="008C058D">
              <w:rPr>
                <w:sz w:val="22"/>
                <w:szCs w:val="22"/>
              </w:rPr>
              <w:t xml:space="preserve"> </w:t>
            </w:r>
            <w:r w:rsidRPr="008C058D">
              <w:rPr>
                <w:sz w:val="22"/>
                <w:szCs w:val="22"/>
              </w:rPr>
              <w:t>Spesifikasi</w:t>
            </w:r>
            <w:r w:rsidR="00D96EC3" w:rsidRPr="008C058D">
              <w:rPr>
                <w:sz w:val="22"/>
                <w:szCs w:val="22"/>
              </w:rPr>
              <w:t xml:space="preserve"> </w:t>
            </w:r>
            <w:r w:rsidRPr="008C058D">
              <w:rPr>
                <w:sz w:val="22"/>
                <w:szCs w:val="22"/>
              </w:rPr>
              <w:t>Alat</w:t>
            </w:r>
          </w:p>
        </w:tc>
        <w:tc>
          <w:tcPr>
            <w:tcW w:w="858" w:type="pct"/>
            <w:shd w:val="clear" w:color="auto" w:fill="auto"/>
            <w:vAlign w:val="bottom"/>
          </w:tcPr>
          <w:p w:rsidR="00522D9E" w:rsidRPr="00F65BF1" w:rsidRDefault="00522D9E" w:rsidP="002B38AA">
            <w:pPr>
              <w:spacing w:line="0" w:lineRule="atLeast"/>
              <w:rPr>
                <w:sz w:val="22"/>
                <w:szCs w:val="22"/>
              </w:rPr>
            </w:pPr>
          </w:p>
        </w:tc>
        <w:tc>
          <w:tcPr>
            <w:tcW w:w="166" w:type="pct"/>
            <w:shd w:val="clear" w:color="auto" w:fill="auto"/>
            <w:vAlign w:val="bottom"/>
          </w:tcPr>
          <w:p w:rsidR="00522D9E" w:rsidRPr="00F65BF1" w:rsidRDefault="00522D9E" w:rsidP="002B38AA">
            <w:pPr>
              <w:spacing w:line="0" w:lineRule="atLeast"/>
              <w:rPr>
                <w:sz w:val="22"/>
                <w:szCs w:val="22"/>
              </w:rPr>
            </w:pPr>
          </w:p>
        </w:tc>
      </w:tr>
      <w:tr w:rsidR="00522D9E" w:rsidRPr="00F65BF1" w:rsidTr="00F65BF1">
        <w:trPr>
          <w:trHeight w:val="240"/>
        </w:trPr>
        <w:tc>
          <w:tcPr>
            <w:tcW w:w="5000" w:type="pct"/>
            <w:gridSpan w:val="5"/>
            <w:shd w:val="clear" w:color="auto" w:fill="auto"/>
            <w:vAlign w:val="bottom"/>
          </w:tcPr>
          <w:p w:rsidR="00522D9E" w:rsidRPr="00F65BF1" w:rsidRDefault="00522D9E" w:rsidP="00D94C5B">
            <w:pPr>
              <w:ind w:left="120"/>
              <w:rPr>
                <w:sz w:val="22"/>
                <w:szCs w:val="22"/>
              </w:rPr>
            </w:pPr>
            <w:r w:rsidRPr="00F65BF1">
              <w:rPr>
                <w:sz w:val="22"/>
                <w:szCs w:val="22"/>
              </w:rPr>
              <w:t>Pada</w:t>
            </w:r>
            <w:r w:rsidR="00D94C5B" w:rsidRPr="00F65BF1">
              <w:rPr>
                <w:sz w:val="22"/>
                <w:szCs w:val="22"/>
              </w:rPr>
              <w:t xml:space="preserve"> </w:t>
            </w:r>
            <w:r w:rsidRPr="00F65BF1">
              <w:rPr>
                <w:sz w:val="22"/>
                <w:szCs w:val="22"/>
              </w:rPr>
              <w:t>tahap</w:t>
            </w:r>
            <w:r w:rsidR="00D94C5B" w:rsidRPr="00F65BF1">
              <w:rPr>
                <w:sz w:val="22"/>
                <w:szCs w:val="22"/>
              </w:rPr>
              <w:t xml:space="preserve"> </w:t>
            </w:r>
            <w:r w:rsidRPr="00F65BF1">
              <w:rPr>
                <w:sz w:val="22"/>
                <w:szCs w:val="22"/>
              </w:rPr>
              <w:t>perencanaan</w:t>
            </w:r>
            <w:r w:rsidR="00D94C5B" w:rsidRPr="00F65BF1">
              <w:rPr>
                <w:sz w:val="22"/>
                <w:szCs w:val="22"/>
              </w:rPr>
              <w:t xml:space="preserve"> </w:t>
            </w:r>
            <w:r w:rsidRPr="00F65BF1">
              <w:rPr>
                <w:sz w:val="22"/>
                <w:szCs w:val="22"/>
              </w:rPr>
              <w:t>alat</w:t>
            </w:r>
            <w:r w:rsidR="00D94C5B" w:rsidRPr="00F65BF1">
              <w:rPr>
                <w:sz w:val="22"/>
                <w:szCs w:val="22"/>
              </w:rPr>
              <w:t xml:space="preserve"> </w:t>
            </w:r>
            <w:r w:rsidRPr="00F65BF1">
              <w:rPr>
                <w:sz w:val="22"/>
                <w:szCs w:val="22"/>
              </w:rPr>
              <w:t>ini</w:t>
            </w:r>
            <w:r w:rsidR="00D94C5B" w:rsidRPr="00F65BF1">
              <w:rPr>
                <w:sz w:val="22"/>
                <w:szCs w:val="22"/>
              </w:rPr>
              <w:t xml:space="preserve"> </w:t>
            </w:r>
            <w:r w:rsidRPr="00F65BF1">
              <w:rPr>
                <w:sz w:val="22"/>
                <w:szCs w:val="22"/>
              </w:rPr>
              <w:t>penulis</w:t>
            </w:r>
            <w:r w:rsidR="00D94C5B" w:rsidRPr="00F65BF1">
              <w:rPr>
                <w:sz w:val="22"/>
                <w:szCs w:val="22"/>
              </w:rPr>
              <w:t xml:space="preserve"> </w:t>
            </w:r>
            <w:r w:rsidRPr="00F65BF1">
              <w:rPr>
                <w:sz w:val="22"/>
                <w:szCs w:val="22"/>
              </w:rPr>
              <w:t>merancang</w:t>
            </w:r>
            <w:r w:rsidR="00D94C5B" w:rsidRPr="00F65BF1">
              <w:rPr>
                <w:sz w:val="22"/>
                <w:szCs w:val="22"/>
              </w:rPr>
              <w:t xml:space="preserve"> </w:t>
            </w:r>
            <w:r w:rsidRPr="00F65BF1">
              <w:rPr>
                <w:sz w:val="22"/>
                <w:szCs w:val="22"/>
              </w:rPr>
              <w:t>pembuatan</w:t>
            </w:r>
            <w:r w:rsidR="00D94C5B" w:rsidRPr="00F65BF1">
              <w:rPr>
                <w:sz w:val="22"/>
                <w:szCs w:val="22"/>
              </w:rPr>
              <w:t xml:space="preserve"> </w:t>
            </w:r>
            <w:r w:rsidRPr="00F65BF1">
              <w:rPr>
                <w:sz w:val="22"/>
                <w:szCs w:val="22"/>
              </w:rPr>
              <w:t>alat</w:t>
            </w:r>
            <w:r w:rsidR="00D94C5B" w:rsidRPr="00F65BF1">
              <w:rPr>
                <w:sz w:val="22"/>
                <w:szCs w:val="22"/>
              </w:rPr>
              <w:t xml:space="preserve"> engan spesifikasi sebagai berikut :</w:t>
            </w:r>
          </w:p>
        </w:tc>
      </w:tr>
      <w:tr w:rsidR="00522D9E" w:rsidRPr="00F65BF1" w:rsidTr="00F65BF1">
        <w:trPr>
          <w:trHeight w:val="248"/>
        </w:trPr>
        <w:tc>
          <w:tcPr>
            <w:tcW w:w="3976" w:type="pct"/>
            <w:gridSpan w:val="3"/>
            <w:shd w:val="clear" w:color="auto" w:fill="auto"/>
            <w:vAlign w:val="bottom"/>
          </w:tcPr>
          <w:p w:rsidR="00522D9E" w:rsidRPr="00F65BF1" w:rsidRDefault="00522D9E" w:rsidP="00D94C5B">
            <w:pPr>
              <w:spacing w:line="0" w:lineRule="atLeast"/>
              <w:rPr>
                <w:sz w:val="22"/>
                <w:szCs w:val="22"/>
              </w:rPr>
            </w:pPr>
          </w:p>
        </w:tc>
        <w:tc>
          <w:tcPr>
            <w:tcW w:w="858" w:type="pct"/>
            <w:shd w:val="clear" w:color="auto" w:fill="auto"/>
            <w:vAlign w:val="bottom"/>
          </w:tcPr>
          <w:p w:rsidR="00522D9E" w:rsidRPr="00F65BF1" w:rsidRDefault="00522D9E" w:rsidP="002B38AA">
            <w:pPr>
              <w:spacing w:line="0" w:lineRule="atLeast"/>
              <w:rPr>
                <w:sz w:val="22"/>
                <w:szCs w:val="22"/>
              </w:rPr>
            </w:pPr>
          </w:p>
        </w:tc>
        <w:tc>
          <w:tcPr>
            <w:tcW w:w="166" w:type="pct"/>
            <w:shd w:val="clear" w:color="auto" w:fill="auto"/>
            <w:vAlign w:val="bottom"/>
          </w:tcPr>
          <w:p w:rsidR="00522D9E" w:rsidRPr="00F65BF1" w:rsidRDefault="00522D9E" w:rsidP="002B38AA">
            <w:pPr>
              <w:spacing w:line="0" w:lineRule="atLeast"/>
              <w:rPr>
                <w:sz w:val="22"/>
                <w:szCs w:val="22"/>
              </w:rPr>
            </w:pPr>
          </w:p>
        </w:tc>
      </w:tr>
      <w:tr w:rsidR="00522D9E" w:rsidRPr="00F65BF1" w:rsidTr="00F65BF1">
        <w:trPr>
          <w:trHeight w:val="248"/>
        </w:trPr>
        <w:tc>
          <w:tcPr>
            <w:tcW w:w="422" w:type="pct"/>
            <w:shd w:val="clear" w:color="auto" w:fill="auto"/>
            <w:vAlign w:val="bottom"/>
          </w:tcPr>
          <w:p w:rsidR="00522D9E" w:rsidRPr="00F65BF1" w:rsidRDefault="00522D9E" w:rsidP="002B38AA">
            <w:pPr>
              <w:spacing w:line="0" w:lineRule="atLeast"/>
              <w:ind w:left="120"/>
              <w:rPr>
                <w:sz w:val="22"/>
                <w:szCs w:val="22"/>
              </w:rPr>
            </w:pPr>
            <w:r w:rsidRPr="00F65BF1">
              <w:rPr>
                <w:sz w:val="22"/>
                <w:szCs w:val="22"/>
              </w:rPr>
              <w:t>1.</w:t>
            </w:r>
          </w:p>
        </w:tc>
        <w:tc>
          <w:tcPr>
            <w:tcW w:w="1717" w:type="pct"/>
            <w:shd w:val="clear" w:color="auto" w:fill="auto"/>
            <w:vAlign w:val="bottom"/>
          </w:tcPr>
          <w:p w:rsidR="00522D9E" w:rsidRPr="00F65BF1" w:rsidRDefault="00522D9E" w:rsidP="002B38AA">
            <w:pPr>
              <w:spacing w:line="0" w:lineRule="atLeast"/>
              <w:ind w:left="120"/>
              <w:rPr>
                <w:sz w:val="22"/>
                <w:szCs w:val="22"/>
              </w:rPr>
            </w:pPr>
            <w:r w:rsidRPr="00F65BF1">
              <w:rPr>
                <w:sz w:val="22"/>
                <w:szCs w:val="22"/>
              </w:rPr>
              <w:t xml:space="preserve">Supply </w:t>
            </w:r>
          </w:p>
        </w:tc>
        <w:tc>
          <w:tcPr>
            <w:tcW w:w="1837" w:type="pct"/>
            <w:shd w:val="clear" w:color="auto" w:fill="auto"/>
            <w:vAlign w:val="bottom"/>
          </w:tcPr>
          <w:p w:rsidR="00522D9E" w:rsidRPr="00F65BF1" w:rsidRDefault="00522D9E" w:rsidP="002B38AA">
            <w:pPr>
              <w:spacing w:line="0" w:lineRule="atLeast"/>
              <w:ind w:left="127"/>
              <w:rPr>
                <w:sz w:val="22"/>
                <w:szCs w:val="22"/>
              </w:rPr>
            </w:pPr>
            <w:r w:rsidRPr="00F65BF1">
              <w:rPr>
                <w:sz w:val="22"/>
                <w:szCs w:val="22"/>
              </w:rPr>
              <w:t>: 5 Volt DC</w:t>
            </w:r>
          </w:p>
        </w:tc>
        <w:tc>
          <w:tcPr>
            <w:tcW w:w="858" w:type="pct"/>
            <w:shd w:val="clear" w:color="auto" w:fill="auto"/>
            <w:vAlign w:val="bottom"/>
          </w:tcPr>
          <w:p w:rsidR="00522D9E" w:rsidRPr="00F65BF1" w:rsidRDefault="00522D9E" w:rsidP="002B38AA">
            <w:pPr>
              <w:spacing w:line="0" w:lineRule="atLeast"/>
              <w:rPr>
                <w:sz w:val="22"/>
                <w:szCs w:val="22"/>
              </w:rPr>
            </w:pPr>
          </w:p>
        </w:tc>
        <w:tc>
          <w:tcPr>
            <w:tcW w:w="166" w:type="pct"/>
            <w:shd w:val="clear" w:color="auto" w:fill="auto"/>
            <w:vAlign w:val="bottom"/>
          </w:tcPr>
          <w:p w:rsidR="00522D9E" w:rsidRPr="00F65BF1" w:rsidRDefault="00522D9E" w:rsidP="002B38AA">
            <w:pPr>
              <w:spacing w:line="0" w:lineRule="atLeast"/>
              <w:rPr>
                <w:sz w:val="22"/>
                <w:szCs w:val="22"/>
              </w:rPr>
            </w:pPr>
          </w:p>
        </w:tc>
      </w:tr>
      <w:tr w:rsidR="00522D9E" w:rsidRPr="00F65BF1" w:rsidTr="00F65BF1">
        <w:trPr>
          <w:trHeight w:val="249"/>
        </w:trPr>
        <w:tc>
          <w:tcPr>
            <w:tcW w:w="422" w:type="pct"/>
            <w:shd w:val="clear" w:color="auto" w:fill="auto"/>
            <w:vAlign w:val="bottom"/>
          </w:tcPr>
          <w:p w:rsidR="00522D9E" w:rsidRPr="00F65BF1" w:rsidRDefault="00522D9E" w:rsidP="002B38AA">
            <w:pPr>
              <w:spacing w:line="0" w:lineRule="atLeast"/>
              <w:ind w:left="120"/>
              <w:rPr>
                <w:sz w:val="22"/>
                <w:szCs w:val="22"/>
              </w:rPr>
            </w:pPr>
            <w:r w:rsidRPr="00F65BF1">
              <w:rPr>
                <w:sz w:val="22"/>
                <w:szCs w:val="22"/>
              </w:rPr>
              <w:lastRenderedPageBreak/>
              <w:t>2.</w:t>
            </w:r>
          </w:p>
        </w:tc>
        <w:tc>
          <w:tcPr>
            <w:tcW w:w="1717" w:type="pct"/>
            <w:shd w:val="clear" w:color="auto" w:fill="auto"/>
            <w:vAlign w:val="bottom"/>
          </w:tcPr>
          <w:p w:rsidR="00522D9E" w:rsidRPr="00F65BF1" w:rsidRDefault="00522D9E" w:rsidP="002B38AA">
            <w:pPr>
              <w:spacing w:line="0" w:lineRule="atLeast"/>
              <w:ind w:left="120"/>
              <w:rPr>
                <w:sz w:val="22"/>
                <w:szCs w:val="22"/>
              </w:rPr>
            </w:pPr>
            <w:r w:rsidRPr="00F65BF1">
              <w:rPr>
                <w:sz w:val="22"/>
                <w:szCs w:val="22"/>
              </w:rPr>
              <w:t>Display</w:t>
            </w:r>
          </w:p>
        </w:tc>
        <w:tc>
          <w:tcPr>
            <w:tcW w:w="1837" w:type="pct"/>
            <w:shd w:val="clear" w:color="auto" w:fill="auto"/>
            <w:vAlign w:val="bottom"/>
          </w:tcPr>
          <w:p w:rsidR="00522D9E" w:rsidRPr="00F65BF1" w:rsidRDefault="00522D9E" w:rsidP="002B38AA">
            <w:pPr>
              <w:spacing w:line="0" w:lineRule="atLeast"/>
              <w:ind w:left="127"/>
              <w:rPr>
                <w:sz w:val="22"/>
                <w:szCs w:val="22"/>
              </w:rPr>
            </w:pPr>
            <w:r w:rsidRPr="00F65BF1">
              <w:rPr>
                <w:sz w:val="22"/>
                <w:szCs w:val="22"/>
              </w:rPr>
              <w:t>: Full ColourNextion</w:t>
            </w:r>
          </w:p>
        </w:tc>
        <w:tc>
          <w:tcPr>
            <w:tcW w:w="858" w:type="pct"/>
            <w:shd w:val="clear" w:color="auto" w:fill="auto"/>
            <w:vAlign w:val="bottom"/>
          </w:tcPr>
          <w:p w:rsidR="00522D9E" w:rsidRPr="00F65BF1" w:rsidRDefault="00522D9E" w:rsidP="002B38AA">
            <w:pPr>
              <w:spacing w:line="0" w:lineRule="atLeast"/>
              <w:rPr>
                <w:sz w:val="22"/>
                <w:szCs w:val="22"/>
              </w:rPr>
            </w:pPr>
          </w:p>
        </w:tc>
        <w:tc>
          <w:tcPr>
            <w:tcW w:w="166" w:type="pct"/>
            <w:shd w:val="clear" w:color="auto" w:fill="auto"/>
            <w:vAlign w:val="bottom"/>
          </w:tcPr>
          <w:p w:rsidR="00522D9E" w:rsidRPr="00F65BF1" w:rsidRDefault="00522D9E" w:rsidP="002B38AA">
            <w:pPr>
              <w:spacing w:line="0" w:lineRule="atLeast"/>
              <w:rPr>
                <w:sz w:val="22"/>
                <w:szCs w:val="22"/>
              </w:rPr>
            </w:pPr>
          </w:p>
        </w:tc>
      </w:tr>
      <w:tr w:rsidR="00522D9E" w:rsidRPr="00F65BF1" w:rsidTr="00F65BF1">
        <w:trPr>
          <w:trHeight w:val="248"/>
        </w:trPr>
        <w:tc>
          <w:tcPr>
            <w:tcW w:w="422" w:type="pct"/>
            <w:shd w:val="clear" w:color="auto" w:fill="auto"/>
            <w:vAlign w:val="bottom"/>
          </w:tcPr>
          <w:p w:rsidR="00522D9E" w:rsidRPr="00F65BF1" w:rsidRDefault="00522D9E" w:rsidP="002B38AA">
            <w:pPr>
              <w:spacing w:line="0" w:lineRule="atLeast"/>
              <w:ind w:left="120"/>
              <w:rPr>
                <w:sz w:val="22"/>
                <w:szCs w:val="22"/>
              </w:rPr>
            </w:pPr>
            <w:r w:rsidRPr="00F65BF1">
              <w:rPr>
                <w:sz w:val="22"/>
                <w:szCs w:val="22"/>
              </w:rPr>
              <w:t>3.</w:t>
            </w:r>
          </w:p>
        </w:tc>
        <w:tc>
          <w:tcPr>
            <w:tcW w:w="1717" w:type="pct"/>
            <w:shd w:val="clear" w:color="auto" w:fill="auto"/>
            <w:vAlign w:val="bottom"/>
          </w:tcPr>
          <w:p w:rsidR="00522D9E" w:rsidRPr="00F65BF1" w:rsidRDefault="00522D9E" w:rsidP="002B38AA">
            <w:pPr>
              <w:spacing w:line="0" w:lineRule="atLeast"/>
              <w:ind w:left="120"/>
              <w:rPr>
                <w:sz w:val="22"/>
                <w:szCs w:val="22"/>
              </w:rPr>
            </w:pPr>
            <w:r w:rsidRPr="00F65BF1">
              <w:rPr>
                <w:sz w:val="22"/>
                <w:szCs w:val="22"/>
              </w:rPr>
              <w:t>Temperatur sensor</w:t>
            </w:r>
          </w:p>
        </w:tc>
        <w:tc>
          <w:tcPr>
            <w:tcW w:w="2861" w:type="pct"/>
            <w:gridSpan w:val="3"/>
            <w:shd w:val="clear" w:color="auto" w:fill="auto"/>
            <w:vAlign w:val="bottom"/>
          </w:tcPr>
          <w:p w:rsidR="00522D9E" w:rsidRPr="00F65BF1" w:rsidRDefault="00522D9E" w:rsidP="002B38AA">
            <w:pPr>
              <w:spacing w:line="0" w:lineRule="atLeast"/>
              <w:ind w:left="127"/>
              <w:rPr>
                <w:sz w:val="22"/>
                <w:szCs w:val="22"/>
              </w:rPr>
            </w:pPr>
            <w:r w:rsidRPr="00F65BF1">
              <w:rPr>
                <w:sz w:val="22"/>
                <w:szCs w:val="22"/>
              </w:rPr>
              <w:t xml:space="preserve">: </w:t>
            </w:r>
            <w:r w:rsidRPr="00F65BF1">
              <w:rPr>
                <w:color w:val="111111"/>
                <w:sz w:val="22"/>
                <w:szCs w:val="22"/>
                <w:shd w:val="clear" w:color="auto" w:fill="FFFFFF"/>
              </w:rPr>
              <w:t>-55°C sampai 125°C</w:t>
            </w:r>
          </w:p>
        </w:tc>
      </w:tr>
      <w:tr w:rsidR="00522D9E" w:rsidRPr="00F65BF1" w:rsidTr="00F65BF1">
        <w:trPr>
          <w:trHeight w:val="246"/>
        </w:trPr>
        <w:tc>
          <w:tcPr>
            <w:tcW w:w="422" w:type="pct"/>
            <w:shd w:val="clear" w:color="auto" w:fill="auto"/>
            <w:vAlign w:val="bottom"/>
          </w:tcPr>
          <w:p w:rsidR="00522D9E" w:rsidRPr="00F65BF1" w:rsidRDefault="00522D9E" w:rsidP="002B38AA">
            <w:pPr>
              <w:spacing w:line="228" w:lineRule="exact"/>
              <w:ind w:left="120"/>
              <w:rPr>
                <w:sz w:val="22"/>
                <w:szCs w:val="22"/>
              </w:rPr>
            </w:pPr>
            <w:r w:rsidRPr="00F65BF1">
              <w:rPr>
                <w:sz w:val="22"/>
                <w:szCs w:val="22"/>
              </w:rPr>
              <w:t>4.</w:t>
            </w:r>
          </w:p>
        </w:tc>
        <w:tc>
          <w:tcPr>
            <w:tcW w:w="1717" w:type="pct"/>
            <w:shd w:val="clear" w:color="auto" w:fill="auto"/>
            <w:vAlign w:val="bottom"/>
          </w:tcPr>
          <w:p w:rsidR="00522D9E" w:rsidRPr="00F65BF1" w:rsidRDefault="00522D9E" w:rsidP="002B38AA">
            <w:pPr>
              <w:spacing w:line="228" w:lineRule="exact"/>
              <w:ind w:left="120"/>
              <w:rPr>
                <w:sz w:val="22"/>
                <w:szCs w:val="22"/>
              </w:rPr>
            </w:pPr>
            <w:r w:rsidRPr="00F65BF1">
              <w:rPr>
                <w:i/>
                <w:sz w:val="22"/>
                <w:szCs w:val="22"/>
              </w:rPr>
              <w:t xml:space="preserve">Relative Humidity </w:t>
            </w:r>
            <w:r w:rsidRPr="00F65BF1">
              <w:rPr>
                <w:sz w:val="22"/>
                <w:szCs w:val="22"/>
              </w:rPr>
              <w:t>Sensor</w:t>
            </w:r>
          </w:p>
        </w:tc>
        <w:tc>
          <w:tcPr>
            <w:tcW w:w="2861" w:type="pct"/>
            <w:gridSpan w:val="3"/>
            <w:shd w:val="clear" w:color="auto" w:fill="auto"/>
            <w:vAlign w:val="bottom"/>
          </w:tcPr>
          <w:p w:rsidR="00522D9E" w:rsidRPr="00F65BF1" w:rsidRDefault="00522D9E" w:rsidP="002B38AA">
            <w:pPr>
              <w:spacing w:line="228" w:lineRule="exact"/>
              <w:ind w:left="127"/>
              <w:rPr>
                <w:sz w:val="22"/>
                <w:szCs w:val="22"/>
              </w:rPr>
            </w:pPr>
            <w:r w:rsidRPr="00F65BF1">
              <w:rPr>
                <w:sz w:val="22"/>
                <w:szCs w:val="22"/>
              </w:rPr>
              <w:t>: DHT22 (0% – 100%RH)</w:t>
            </w:r>
          </w:p>
        </w:tc>
      </w:tr>
      <w:tr w:rsidR="00522D9E" w:rsidRPr="00F65BF1" w:rsidTr="00F65BF1">
        <w:trPr>
          <w:trHeight w:val="248"/>
        </w:trPr>
        <w:tc>
          <w:tcPr>
            <w:tcW w:w="422" w:type="pct"/>
            <w:shd w:val="clear" w:color="auto" w:fill="auto"/>
            <w:vAlign w:val="bottom"/>
          </w:tcPr>
          <w:p w:rsidR="00522D9E" w:rsidRPr="00F65BF1" w:rsidRDefault="00522D9E" w:rsidP="002B38AA">
            <w:pPr>
              <w:spacing w:line="0" w:lineRule="atLeast"/>
              <w:ind w:left="120"/>
              <w:rPr>
                <w:sz w:val="22"/>
                <w:szCs w:val="22"/>
              </w:rPr>
            </w:pPr>
            <w:r w:rsidRPr="00F65BF1">
              <w:rPr>
                <w:sz w:val="22"/>
                <w:szCs w:val="22"/>
              </w:rPr>
              <w:t>5.</w:t>
            </w:r>
          </w:p>
        </w:tc>
        <w:tc>
          <w:tcPr>
            <w:tcW w:w="1717" w:type="pct"/>
            <w:shd w:val="clear" w:color="auto" w:fill="auto"/>
            <w:vAlign w:val="bottom"/>
          </w:tcPr>
          <w:p w:rsidR="00522D9E" w:rsidRPr="00F65BF1" w:rsidRDefault="00522D9E" w:rsidP="002B38AA">
            <w:pPr>
              <w:spacing w:line="0" w:lineRule="atLeast"/>
              <w:ind w:left="120"/>
              <w:rPr>
                <w:sz w:val="22"/>
                <w:szCs w:val="22"/>
              </w:rPr>
            </w:pPr>
            <w:r w:rsidRPr="00F65BF1">
              <w:rPr>
                <w:sz w:val="22"/>
                <w:szCs w:val="22"/>
              </w:rPr>
              <w:t>Sound sensor</w:t>
            </w:r>
          </w:p>
        </w:tc>
        <w:tc>
          <w:tcPr>
            <w:tcW w:w="1837" w:type="pct"/>
            <w:shd w:val="clear" w:color="auto" w:fill="auto"/>
            <w:vAlign w:val="bottom"/>
          </w:tcPr>
          <w:p w:rsidR="00522D9E" w:rsidRPr="00F65BF1" w:rsidRDefault="00522D9E" w:rsidP="002B38AA">
            <w:pPr>
              <w:spacing w:line="0" w:lineRule="atLeast"/>
              <w:ind w:left="127"/>
              <w:rPr>
                <w:sz w:val="22"/>
                <w:szCs w:val="22"/>
              </w:rPr>
            </w:pPr>
            <w:r w:rsidRPr="00F65BF1">
              <w:rPr>
                <w:sz w:val="22"/>
                <w:szCs w:val="22"/>
              </w:rPr>
              <w:t>: 0-100 dB</w:t>
            </w:r>
          </w:p>
        </w:tc>
        <w:tc>
          <w:tcPr>
            <w:tcW w:w="858" w:type="pct"/>
            <w:shd w:val="clear" w:color="auto" w:fill="auto"/>
            <w:vAlign w:val="bottom"/>
          </w:tcPr>
          <w:p w:rsidR="00522D9E" w:rsidRPr="00F65BF1" w:rsidRDefault="00522D9E" w:rsidP="002B38AA">
            <w:pPr>
              <w:spacing w:line="0" w:lineRule="atLeast"/>
              <w:rPr>
                <w:sz w:val="22"/>
                <w:szCs w:val="22"/>
              </w:rPr>
            </w:pPr>
          </w:p>
        </w:tc>
        <w:tc>
          <w:tcPr>
            <w:tcW w:w="166" w:type="pct"/>
            <w:shd w:val="clear" w:color="auto" w:fill="auto"/>
            <w:vAlign w:val="bottom"/>
          </w:tcPr>
          <w:p w:rsidR="00522D9E" w:rsidRPr="00F65BF1" w:rsidRDefault="00522D9E" w:rsidP="002B38AA">
            <w:pPr>
              <w:spacing w:line="0" w:lineRule="atLeast"/>
              <w:rPr>
                <w:sz w:val="22"/>
                <w:szCs w:val="22"/>
              </w:rPr>
            </w:pPr>
          </w:p>
        </w:tc>
      </w:tr>
      <w:tr w:rsidR="00522D9E" w:rsidRPr="00F65BF1" w:rsidTr="00F65BF1">
        <w:trPr>
          <w:trHeight w:val="248"/>
        </w:trPr>
        <w:tc>
          <w:tcPr>
            <w:tcW w:w="422" w:type="pct"/>
            <w:shd w:val="clear" w:color="auto" w:fill="auto"/>
            <w:vAlign w:val="bottom"/>
          </w:tcPr>
          <w:p w:rsidR="00522D9E" w:rsidRPr="00F65BF1" w:rsidRDefault="00522D9E" w:rsidP="002B38AA">
            <w:pPr>
              <w:spacing w:line="0" w:lineRule="atLeast"/>
              <w:ind w:left="120"/>
              <w:rPr>
                <w:sz w:val="22"/>
                <w:szCs w:val="22"/>
              </w:rPr>
            </w:pPr>
            <w:r w:rsidRPr="00F65BF1">
              <w:rPr>
                <w:sz w:val="22"/>
                <w:szCs w:val="22"/>
              </w:rPr>
              <w:t>6.</w:t>
            </w:r>
          </w:p>
        </w:tc>
        <w:tc>
          <w:tcPr>
            <w:tcW w:w="1717" w:type="pct"/>
            <w:shd w:val="clear" w:color="auto" w:fill="auto"/>
            <w:vAlign w:val="bottom"/>
          </w:tcPr>
          <w:p w:rsidR="00522D9E" w:rsidRPr="00F65BF1" w:rsidRDefault="00522D9E" w:rsidP="002B38AA">
            <w:pPr>
              <w:spacing w:line="0" w:lineRule="atLeast"/>
              <w:ind w:left="120"/>
              <w:rPr>
                <w:i/>
                <w:sz w:val="22"/>
                <w:szCs w:val="22"/>
              </w:rPr>
            </w:pPr>
            <w:r w:rsidRPr="00F65BF1">
              <w:rPr>
                <w:i/>
                <w:sz w:val="22"/>
                <w:szCs w:val="22"/>
              </w:rPr>
              <w:t>Air Flow</w:t>
            </w:r>
          </w:p>
        </w:tc>
        <w:tc>
          <w:tcPr>
            <w:tcW w:w="1837" w:type="pct"/>
            <w:shd w:val="clear" w:color="auto" w:fill="auto"/>
            <w:vAlign w:val="bottom"/>
          </w:tcPr>
          <w:p w:rsidR="00522D9E" w:rsidRPr="00F65BF1" w:rsidRDefault="00522D9E" w:rsidP="002B38AA">
            <w:pPr>
              <w:spacing w:line="0" w:lineRule="atLeast"/>
              <w:ind w:left="127"/>
              <w:rPr>
                <w:sz w:val="22"/>
                <w:szCs w:val="22"/>
              </w:rPr>
            </w:pPr>
            <w:r w:rsidRPr="00F65BF1">
              <w:rPr>
                <w:sz w:val="22"/>
                <w:szCs w:val="22"/>
              </w:rPr>
              <w:t>: 0.00-10.00 m/s</w:t>
            </w:r>
          </w:p>
        </w:tc>
        <w:tc>
          <w:tcPr>
            <w:tcW w:w="858" w:type="pct"/>
            <w:shd w:val="clear" w:color="auto" w:fill="auto"/>
            <w:vAlign w:val="bottom"/>
          </w:tcPr>
          <w:p w:rsidR="00522D9E" w:rsidRPr="00F65BF1" w:rsidRDefault="00522D9E" w:rsidP="002B38AA">
            <w:pPr>
              <w:spacing w:line="0" w:lineRule="atLeast"/>
              <w:rPr>
                <w:sz w:val="22"/>
                <w:szCs w:val="22"/>
              </w:rPr>
            </w:pPr>
          </w:p>
        </w:tc>
        <w:tc>
          <w:tcPr>
            <w:tcW w:w="166" w:type="pct"/>
            <w:shd w:val="clear" w:color="auto" w:fill="auto"/>
            <w:vAlign w:val="bottom"/>
          </w:tcPr>
          <w:p w:rsidR="00522D9E" w:rsidRPr="00F65BF1" w:rsidRDefault="00522D9E" w:rsidP="002B38AA">
            <w:pPr>
              <w:spacing w:line="0" w:lineRule="atLeast"/>
              <w:rPr>
                <w:sz w:val="22"/>
                <w:szCs w:val="22"/>
              </w:rPr>
            </w:pPr>
          </w:p>
        </w:tc>
      </w:tr>
    </w:tbl>
    <w:p w:rsidR="008F228E" w:rsidRPr="00F65BF1" w:rsidRDefault="008F228E" w:rsidP="003B09E2">
      <w:pPr>
        <w:ind w:firstLine="180"/>
        <w:jc w:val="both"/>
        <w:rPr>
          <w:rStyle w:val="BodyText2"/>
          <w:rFonts w:ascii="Times New Roman" w:hAnsi="Times New Roman" w:cs="Times New Roman"/>
          <w:noProof/>
          <w:lang w:val="id-ID"/>
        </w:rPr>
      </w:pPr>
    </w:p>
    <w:p w:rsidR="00522D9E" w:rsidRPr="00F65BF1" w:rsidRDefault="008C058D" w:rsidP="008C058D">
      <w:pPr>
        <w:pStyle w:val="ListParagraph"/>
        <w:numPr>
          <w:ilvl w:val="0"/>
          <w:numId w:val="7"/>
        </w:numPr>
        <w:spacing w:line="0" w:lineRule="atLeast"/>
        <w:rPr>
          <w:b/>
          <w:sz w:val="22"/>
          <w:szCs w:val="22"/>
        </w:rPr>
      </w:pPr>
      <w:r>
        <w:rPr>
          <w:sz w:val="22"/>
        </w:rPr>
        <w:t>Perancangan Sistem</w:t>
      </w:r>
    </w:p>
    <w:p w:rsidR="00D9581F" w:rsidRPr="00F65BF1" w:rsidRDefault="00522D9E" w:rsidP="00190DC1">
      <w:pPr>
        <w:pStyle w:val="Text"/>
        <w:ind w:firstLine="202"/>
        <w:rPr>
          <w:sz w:val="22"/>
          <w:szCs w:val="22"/>
          <w:lang w:val="en-US"/>
        </w:rPr>
      </w:pPr>
      <w:r w:rsidRPr="00F65BF1">
        <w:rPr>
          <w:sz w:val="22"/>
          <w:szCs w:val="22"/>
        </w:rPr>
        <w:t>Desain alat yang digunakan pada tugas akhir ini menggunakan bahan dasar dari akrilik degan tebal 3mm</w:t>
      </w:r>
      <w:r w:rsidR="00445EA9" w:rsidRPr="00F65BF1">
        <w:rPr>
          <w:sz w:val="22"/>
          <w:szCs w:val="22"/>
          <w:lang w:val="en-US"/>
        </w:rPr>
        <w:t xml:space="preserve"> sebagaimana ditampilkan dalam gambar berikut :</w:t>
      </w:r>
    </w:p>
    <w:p w:rsidR="00F90B53" w:rsidRDefault="00F90B53" w:rsidP="00190DC1">
      <w:pPr>
        <w:pStyle w:val="Text"/>
        <w:ind w:firstLine="0"/>
        <w:rPr>
          <w:sz w:val="22"/>
          <w:szCs w:val="22"/>
        </w:rPr>
      </w:pPr>
    </w:p>
    <w:p w:rsidR="00F90B53" w:rsidRPr="00F65BF1" w:rsidRDefault="00F90B53" w:rsidP="00F90B53">
      <w:pPr>
        <w:pStyle w:val="Text"/>
        <w:ind w:firstLine="0"/>
        <w:jc w:val="center"/>
        <w:rPr>
          <w:sz w:val="22"/>
          <w:szCs w:val="22"/>
          <w:lang w:val="en-US"/>
        </w:rPr>
      </w:pPr>
      <w:r w:rsidRPr="00F65BF1">
        <w:rPr>
          <w:sz w:val="22"/>
          <w:szCs w:val="22"/>
          <w:lang w:val="en-US"/>
        </w:rPr>
        <w:t>Tampak Samping</w:t>
      </w:r>
    </w:p>
    <w:p w:rsidR="00F90B53" w:rsidRDefault="00F90B53" w:rsidP="00190DC1">
      <w:pPr>
        <w:pStyle w:val="Text"/>
        <w:ind w:firstLine="0"/>
        <w:rPr>
          <w:rFonts w:asciiTheme="minorHAnsi" w:hAnsiTheme="minorHAnsi" w:cstheme="minorHAnsi"/>
          <w:noProof w:val="0"/>
          <w:sz w:val="22"/>
          <w:szCs w:val="22"/>
          <w:lang w:val="en-US"/>
        </w:rPr>
      </w:pPr>
      <w:r w:rsidRPr="00F65BF1">
        <w:rPr>
          <w:rFonts w:asciiTheme="minorHAnsi" w:hAnsiTheme="minorHAnsi" w:cstheme="minorHAnsi"/>
          <w:noProof w:val="0"/>
          <w:sz w:val="22"/>
          <w:szCs w:val="22"/>
          <w:lang w:val="en-US"/>
        </w:rPr>
        <w:t xml:space="preserve"> </w:t>
      </w:r>
    </w:p>
    <w:p w:rsidR="00F90B53" w:rsidRDefault="00B2626E" w:rsidP="00190DC1">
      <w:pPr>
        <w:pStyle w:val="Text"/>
        <w:ind w:firstLine="0"/>
        <w:rPr>
          <w:sz w:val="22"/>
          <w:szCs w:val="22"/>
          <w:lang w:val="en-US"/>
        </w:rPr>
      </w:pPr>
      <w:r w:rsidRPr="00F65BF1">
        <w:rPr>
          <w:color w:val="FF0000"/>
          <w:sz w:val="22"/>
          <w:szCs w:val="22"/>
          <w:lang w:val="en-US"/>
        </w:rPr>
        <mc:AlternateContent>
          <mc:Choice Requires="wpg">
            <w:drawing>
              <wp:anchor distT="0" distB="0" distL="114300" distR="114300" simplePos="0" relativeHeight="251673600" behindDoc="0" locked="0" layoutInCell="1" allowOverlap="1" wp14:anchorId="44CF5F86" wp14:editId="62907E54">
                <wp:simplePos x="0" y="0"/>
                <wp:positionH relativeFrom="column">
                  <wp:posOffset>251460</wp:posOffset>
                </wp:positionH>
                <wp:positionV relativeFrom="paragraph">
                  <wp:posOffset>16543</wp:posOffset>
                </wp:positionV>
                <wp:extent cx="2105025" cy="1328420"/>
                <wp:effectExtent l="0" t="0" r="0" b="5080"/>
                <wp:wrapSquare wrapText="bothSides"/>
                <wp:docPr id="79" name="Group 79"/>
                <wp:cNvGraphicFramePr/>
                <a:graphic xmlns:a="http://schemas.openxmlformats.org/drawingml/2006/main">
                  <a:graphicData uri="http://schemas.microsoft.com/office/word/2010/wordprocessingGroup">
                    <wpg:wgp>
                      <wpg:cNvGrpSpPr/>
                      <wpg:grpSpPr>
                        <a:xfrm>
                          <a:off x="0" y="0"/>
                          <a:ext cx="2105025" cy="1328420"/>
                          <a:chOff x="0" y="0"/>
                          <a:chExt cx="3171825" cy="1697990"/>
                        </a:xfrm>
                      </wpg:grpSpPr>
                      <pic:pic xmlns:pic="http://schemas.openxmlformats.org/drawingml/2006/picture">
                        <pic:nvPicPr>
                          <pic:cNvPr id="56" name="Picture 56" descr="Cara Kerja Rem Tromol Motor dan Mobil + Video Animasinya - AutoExpose"/>
                          <pic:cNvPicPr>
                            <a:picLocks noChangeAspect="1"/>
                          </pic:cNvPicPr>
                        </pic:nvPicPr>
                        <pic:blipFill rotWithShape="1">
                          <a:blip r:embed="rId15">
                            <a:extLst>
                              <a:ext uri="{28A0092B-C50C-407E-A947-70E740481C1C}">
                                <a14:useLocalDpi xmlns:a14="http://schemas.microsoft.com/office/drawing/2010/main" val="0"/>
                              </a:ext>
                            </a:extLst>
                          </a:blip>
                          <a:srcRect l="20083" t="16587" r="13808" b="12322"/>
                          <a:stretch/>
                        </pic:blipFill>
                        <pic:spPr bwMode="auto">
                          <a:xfrm>
                            <a:off x="1003300" y="514350"/>
                            <a:ext cx="390525" cy="447040"/>
                          </a:xfrm>
                          <a:prstGeom prst="rect">
                            <a:avLst/>
                          </a:prstGeom>
                          <a:noFill/>
                          <a:ln>
                            <a:noFill/>
                          </a:ln>
                          <a:extLst>
                            <a:ext uri="{53640926-AAD7-44D8-BBD7-CCE9431645EC}">
                              <a14:shadowObscured xmlns:a14="http://schemas.microsoft.com/office/drawing/2010/main"/>
                            </a:ext>
                          </a:extLst>
                        </pic:spPr>
                      </pic:pic>
                      <wps:wsp>
                        <wps:cNvPr id="57" name="Rectangle 57"/>
                        <wps:cNvSpPr/>
                        <wps:spPr>
                          <a:xfrm>
                            <a:off x="1219200" y="495300"/>
                            <a:ext cx="899208" cy="10572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1200150" y="482600"/>
                            <a:ext cx="417024" cy="172923"/>
                          </a:xfrm>
                          <a:prstGeom prst="rect">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Half Frame 62"/>
                        <wps:cNvSpPr/>
                        <wps:spPr>
                          <a:xfrm rot="2593644">
                            <a:off x="1289050" y="647700"/>
                            <a:ext cx="432663" cy="118426"/>
                          </a:xfrm>
                          <a:prstGeom prst="halfFrame">
                            <a:avLst/>
                          </a:prstGeom>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Text Box 65"/>
                        <wps:cNvSpPr txBox="1"/>
                        <wps:spPr>
                          <a:xfrm>
                            <a:off x="2266950" y="88900"/>
                            <a:ext cx="755856" cy="3489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0B53" w:rsidRPr="00E767E8" w:rsidRDefault="00F90B53" w:rsidP="00C778D2">
                              <w:pPr>
                                <w:rPr>
                                  <w:rFonts w:asciiTheme="minorHAnsi" w:hAnsiTheme="minorHAnsi" w:cstheme="minorHAnsi"/>
                                  <w:sz w:val="12"/>
                                  <w:szCs w:val="12"/>
                                </w:rPr>
                              </w:pPr>
                              <w:r w:rsidRPr="00E767E8">
                                <w:rPr>
                                  <w:rFonts w:asciiTheme="minorHAnsi" w:hAnsiTheme="minorHAnsi" w:cstheme="minorHAnsi"/>
                                  <w:sz w:val="12"/>
                                  <w:szCs w:val="12"/>
                                </w:rPr>
                                <w:t>Gerak Tuas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Straight Connector 66"/>
                        <wps:cNvCnPr/>
                        <wps:spPr>
                          <a:xfrm flipV="1">
                            <a:off x="1822450" y="323850"/>
                            <a:ext cx="559507" cy="39300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8" name="Text Box 68"/>
                        <wps:cNvSpPr txBox="1"/>
                        <wps:spPr>
                          <a:xfrm>
                            <a:off x="1473200" y="0"/>
                            <a:ext cx="494347" cy="3489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0B53" w:rsidRPr="00E767E8" w:rsidRDefault="00F90B53" w:rsidP="00C778D2">
                              <w:pPr>
                                <w:rPr>
                                  <w:rFonts w:asciiTheme="minorHAnsi" w:hAnsiTheme="minorHAnsi" w:cstheme="minorHAnsi"/>
                                  <w:sz w:val="12"/>
                                  <w:szCs w:val="12"/>
                                </w:rPr>
                              </w:pPr>
                              <w:r w:rsidRPr="00E767E8">
                                <w:rPr>
                                  <w:rFonts w:asciiTheme="minorHAnsi" w:hAnsiTheme="minorHAnsi" w:cstheme="minorHAnsi"/>
                                  <w:sz w:val="12"/>
                                  <w:szCs w:val="12"/>
                                </w:rPr>
                                <w:t>Tuas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Straight Connector 67"/>
                        <wps:cNvCnPr/>
                        <wps:spPr>
                          <a:xfrm flipV="1">
                            <a:off x="1511300" y="266700"/>
                            <a:ext cx="177235" cy="41501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9" name="Text Box 69"/>
                        <wps:cNvSpPr txBox="1"/>
                        <wps:spPr>
                          <a:xfrm>
                            <a:off x="412750" y="311150"/>
                            <a:ext cx="689828" cy="3489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0B53" w:rsidRPr="00E767E8" w:rsidRDefault="00F90B53" w:rsidP="00C778D2">
                              <w:pPr>
                                <w:rPr>
                                  <w:rFonts w:asciiTheme="minorHAnsi" w:hAnsiTheme="minorHAnsi" w:cstheme="minorHAnsi"/>
                                  <w:sz w:val="12"/>
                                  <w:szCs w:val="12"/>
                                </w:rPr>
                              </w:pPr>
                              <w:r>
                                <w:rPr>
                                  <w:rFonts w:asciiTheme="minorHAnsi" w:hAnsiTheme="minorHAnsi" w:cstheme="minorHAnsi"/>
                                  <w:sz w:val="12"/>
                                  <w:szCs w:val="12"/>
                                </w:rPr>
                                <w:t>Motor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Arc 64"/>
                        <wps:cNvSpPr/>
                        <wps:spPr>
                          <a:xfrm rot="21419778">
                            <a:off x="1555750" y="641350"/>
                            <a:ext cx="260640" cy="256764"/>
                          </a:xfrm>
                          <a:prstGeom prst="arc">
                            <a:avLst>
                              <a:gd name="adj1" fmla="val 14847015"/>
                              <a:gd name="adj2" fmla="val 5773890"/>
                            </a:avLst>
                          </a:prstGeom>
                          <a:ln>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Text Box 73"/>
                        <wps:cNvSpPr txBox="1"/>
                        <wps:spPr>
                          <a:xfrm>
                            <a:off x="2305050" y="838200"/>
                            <a:ext cx="866775" cy="348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0B53" w:rsidRPr="00E767E8" w:rsidRDefault="00F90B53" w:rsidP="00C778D2">
                              <w:pPr>
                                <w:rPr>
                                  <w:rFonts w:asciiTheme="minorHAnsi" w:hAnsiTheme="minorHAnsi" w:cstheme="minorHAnsi"/>
                                  <w:sz w:val="12"/>
                                  <w:szCs w:val="12"/>
                                </w:rPr>
                              </w:pPr>
                              <w:r>
                                <w:rPr>
                                  <w:rFonts w:asciiTheme="minorHAnsi" w:hAnsiTheme="minorHAnsi" w:cstheme="minorHAnsi"/>
                                  <w:sz w:val="12"/>
                                  <w:szCs w:val="12"/>
                                </w:rPr>
                                <w:t>Ambu Bag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Straight Connector 70"/>
                        <wps:cNvCnPr/>
                        <wps:spPr>
                          <a:xfrm>
                            <a:off x="628650" y="520700"/>
                            <a:ext cx="459105" cy="22794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5" name="Straight Connector 75"/>
                        <wps:cNvCnPr/>
                        <wps:spPr>
                          <a:xfrm flipV="1">
                            <a:off x="1885950" y="1035050"/>
                            <a:ext cx="420137" cy="2002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3" name="Flowchart: Connector 63"/>
                        <wps:cNvSpPr/>
                        <wps:spPr>
                          <a:xfrm>
                            <a:off x="1619250" y="730250"/>
                            <a:ext cx="92962" cy="134146"/>
                          </a:xfrm>
                          <a:prstGeom prst="flowChartConnector">
                            <a:avLst/>
                          </a:prstGeom>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Text Box 74"/>
                        <wps:cNvSpPr txBox="1"/>
                        <wps:spPr>
                          <a:xfrm>
                            <a:off x="539750" y="1022350"/>
                            <a:ext cx="749300" cy="180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0B53" w:rsidRPr="00E767E8" w:rsidRDefault="00F90B53" w:rsidP="00C778D2">
                              <w:pPr>
                                <w:rPr>
                                  <w:rFonts w:asciiTheme="minorHAnsi" w:hAnsiTheme="minorHAnsi" w:cstheme="minorHAnsi"/>
                                  <w:sz w:val="12"/>
                                  <w:szCs w:val="12"/>
                                </w:rPr>
                              </w:pPr>
                              <w:r>
                                <w:rPr>
                                  <w:rFonts w:asciiTheme="minorHAnsi" w:hAnsiTheme="minorHAnsi" w:cstheme="minorHAnsi"/>
                                  <w:sz w:val="12"/>
                                  <w:szCs w:val="12"/>
                                </w:rPr>
                                <w:t>Ventilasi Udara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Straight Connector 76"/>
                        <wps:cNvCnPr/>
                        <wps:spPr>
                          <a:xfrm>
                            <a:off x="971550" y="1162050"/>
                            <a:ext cx="671830" cy="444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1" name="Text Box 71"/>
                        <wps:cNvSpPr txBox="1"/>
                        <wps:spPr>
                          <a:xfrm>
                            <a:off x="0" y="1371600"/>
                            <a:ext cx="119380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0B53" w:rsidRPr="00E767E8" w:rsidRDefault="00F90B53" w:rsidP="00C778D2">
                              <w:pPr>
                                <w:rPr>
                                  <w:rFonts w:asciiTheme="minorHAnsi" w:hAnsiTheme="minorHAnsi" w:cstheme="minorHAnsi"/>
                                  <w:sz w:val="12"/>
                                  <w:szCs w:val="12"/>
                                </w:rPr>
                              </w:pPr>
                              <w:r>
                                <w:rPr>
                                  <w:rFonts w:asciiTheme="minorHAnsi" w:hAnsiTheme="minorHAnsi" w:cstheme="minorHAnsi"/>
                                  <w:sz w:val="12"/>
                                  <w:szCs w:val="12"/>
                                </w:rPr>
                                <w:t>Dudukan Ambu Bag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Straight Connector 72"/>
                        <wps:cNvCnPr/>
                        <wps:spPr>
                          <a:xfrm flipV="1">
                            <a:off x="749300" y="1511300"/>
                            <a:ext cx="718226" cy="1126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7" name="Flowchart: Process 77"/>
                        <wps:cNvSpPr/>
                        <wps:spPr>
                          <a:xfrm>
                            <a:off x="1428750" y="1447800"/>
                            <a:ext cx="463872" cy="9525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Donut 78"/>
                        <wps:cNvSpPr/>
                        <wps:spPr>
                          <a:xfrm>
                            <a:off x="1460500" y="933450"/>
                            <a:ext cx="433357" cy="508000"/>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4CF5F86" id="Group 79" o:spid="_x0000_s1026" style="position:absolute;left:0;text-align:left;margin-left:19.8pt;margin-top:1.3pt;width:165.75pt;height:104.6pt;z-index:251673600" coordsize="31718,169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alt="Cara Kerja Rem Tromol Motor dan Mobil + Video Animasinya - AutoExpose" style="position:absolute;left:10033;top:5143;width:3905;height:4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5Ex3GAAAA2wAAAA8AAABkcnMvZG93bnJldi54bWxEj0FLw0AQhe9C/8MyBS/FbiK0lNhtEUEU&#10;aaVNPehtyI7ZYHY27K5J+u+7BcHj48373rz1drSt6MmHxrGCfJ6BIK6cbrhW8HF6vluBCBFZY+uY&#10;FJwpwHYzuVljod3AR+rLWIsE4VCgAhNjV0gZKkMWw9x1xMn7dt5iTNLXUnscEty28j7LltJiw6nB&#10;YEdPhqqf8temN/L9Z/D7t94Mu5xeusNiNnv/Uup2Oj4+gIg0xv/jv/SrVrBYwnVLAoDcX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PkTHcYAAADbAAAADwAAAAAAAAAAAAAA&#10;AACfAgAAZHJzL2Rvd25yZXYueG1sUEsFBgAAAAAEAAQA9wAAAJIDAAAAAA==&#10;">
                  <v:imagedata r:id="rId16" o:title="Cara Kerja Rem Tromol Motor dan Mobil + Video Animasinya - AutoExpose" croptop="10870f" cropbottom="8075f" cropleft="13162f" cropright="9049f"/>
                  <v:path arrowok="t"/>
                </v:shape>
                <v:rect id="Rectangle 57" o:spid="_x0000_s1028" style="position:absolute;left:12192;top:4953;width:8992;height:10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o4EMMA&#10;AADbAAAADwAAAGRycy9kb3ducmV2LnhtbESPQWvCQBSE7wX/w/IEL6VuKtVKdBUpBDwVqmKvj+xr&#10;Es17G7KrSf69Wyj0OMzMN8x623Ot7tT6yomB12kCiiR3tpLCwOmYvSxB+YBisXZCBgbysN2MntaY&#10;WtfJF90PoVARIj5FA2UITaq1z0ti9FPXkETvx7WMIcq20LbFLsK51rMkWWjGSuJCiQ19lJRfDzc2&#10;8Pbtn8/LTz0kgU8X5iGb37rMmMm4361ABerDf/ivvbcG5u/w+yX+AL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o4EMMAAADbAAAADwAAAAAAAAAAAAAAAACYAgAAZHJzL2Rv&#10;d25yZXYueG1sUEsFBgAAAAAEAAQA9QAAAIgDAAAAAA==&#10;" filled="f" strokecolor="black [3213]" strokeweight=".25pt"/>
                <v:rect id="Rectangle 61" o:spid="_x0000_s1029" style="position:absolute;left:12001;top:4826;width:4170;height:17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i2K8QA&#10;AADbAAAADwAAAGRycy9kb3ducmV2LnhtbESPQWvCQBSE7wX/w/KE3pqNEbREV5FCsdCDqDnU2yP7&#10;zAazb0N2G5N/7xYKHoeZ+YZZbwfbiJ46XztWMEtSEMSl0zVXCorz59s7CB+QNTaOScFIHrabycsa&#10;c+3ufKT+FCoRIexzVGBCaHMpfWnIok9cSxy9q+sshii7SuoO7xFuG5ml6UJarDkuGGzpw1B5O/1a&#10;BfvLISv0+LOcLzOU/fe4vw3ZXKnX6bBbgQg0hGf4v/2lFSxm8Pcl/gC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YtivEAAAA2wAAAA8AAAAAAAAAAAAAAAAAmAIAAGRycy9k&#10;b3ducmV2LnhtbFBLBQYAAAAABAAEAPUAAACJAwAAAAA=&#10;" fillcolor="#d8d8d8 [2732]" strokecolor="black [3213]" strokeweight=".25pt"/>
                <v:shape id="Half Frame 62" o:spid="_x0000_s1030" style="position:absolute;left:12890;top:6477;width:4327;height:1184;rotation:2832951fd;visibility:visible;mso-wrap-style:square;v-text-anchor:middle" coordsize="432663,118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n16MQA&#10;AADbAAAADwAAAGRycy9kb3ducmV2LnhtbESP3YrCMBSE7xd8h3AE79bUClqrUUTYH1B28ecBjs2x&#10;LTYnJclq9+2NsLCXw8x8wyxWnWnEjZyvLSsYDRMQxIXVNZcKTse31wyED8gaG8uk4Jc8rJa9lwXm&#10;2t55T7dDKEWEsM9RQRVCm0vpi4oM+qFtiaN3sc5giNKVUju8R7hpZJokE2mw5rhQYUubiorr4cco&#10;cF+XrGy39XaWjj/eZ1eXfZ+nO6UG/W49BxGoC//hv/anVjBJ4f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J9ejEAAAA2wAAAA8AAAAAAAAAAAAAAAAAmAIAAGRycy9k&#10;b3ducmV2LnhtbFBLBQYAAAAABAAEAPUAAACJAwAAAAA=&#10;" path="m,l432663,,288443,39475r-248968,l39475,107621,,118426,,xe" fillcolor="#4f81bd [3204]" strokecolor="#484329 [814]" strokeweight="2pt">
                  <v:path arrowok="t" o:connecttype="custom" o:connectlocs="0,0;432663,0;288443,39475;39475,39475;39475,107621;0,118426;0,0" o:connectangles="0,0,0,0,0,0,0"/>
                </v:shape>
                <v:shapetype id="_x0000_t202" coordsize="21600,21600" o:spt="202" path="m,l,21600r21600,l21600,xe">
                  <v:stroke joinstyle="miter"/>
                  <v:path gradientshapeok="t" o:connecttype="rect"/>
                </v:shapetype>
                <v:shape id="Text Box 65" o:spid="_x0000_s1031" type="#_x0000_t202" style="position:absolute;left:22669;top:889;width:7559;height:3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KasYA&#10;AADbAAAADwAAAGRycy9kb3ducmV2LnhtbESPQWvCQBSE74L/YXlCb7oxEJHUTZCAtJT2oPXS2zP7&#10;TIK7b2N2q2l/fbdQ6HGYmW+YTTlaI240+M6xguUiAUFcO91xo+D4vpuvQfiArNE4JgVf5KEsppMN&#10;5trdeU+3Q2hEhLDPUUEbQp9L6euWLPqF64mjd3aDxRDl0Eg94D3CrZFpkqykxY7jQos9VS3Vl8On&#10;VfBS7d5wf0rt+ttUT6/nbX89fmRKPczG7SOIQGP4D/+1n7WCVQa/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bKasYAAADbAAAADwAAAAAAAAAAAAAAAACYAgAAZHJz&#10;L2Rvd25yZXYueG1sUEsFBgAAAAAEAAQA9QAAAIsDAAAAAA==&#10;" filled="f" stroked="f" strokeweight=".5pt">
                  <v:textbox>
                    <w:txbxContent>
                      <w:p w:rsidR="00F90B53" w:rsidRPr="00E767E8" w:rsidRDefault="00F90B53" w:rsidP="00C778D2">
                        <w:pPr>
                          <w:rPr>
                            <w:rFonts w:asciiTheme="minorHAnsi" w:hAnsiTheme="minorHAnsi" w:cstheme="minorHAnsi"/>
                            <w:sz w:val="12"/>
                            <w:szCs w:val="12"/>
                          </w:rPr>
                        </w:pPr>
                        <w:r w:rsidRPr="00E767E8">
                          <w:rPr>
                            <w:rFonts w:asciiTheme="minorHAnsi" w:hAnsiTheme="minorHAnsi" w:cstheme="minorHAnsi"/>
                            <w:sz w:val="12"/>
                            <w:szCs w:val="12"/>
                          </w:rPr>
                          <w:t>Gerak Tuas</w:t>
                        </w:r>
                      </w:p>
                    </w:txbxContent>
                  </v:textbox>
                </v:shape>
                <v:line id="Straight Connector 66" o:spid="_x0000_s1032" style="position:absolute;flip:y;visibility:visible;mso-wrap-style:square" from="18224,3238" to="23819,7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qBbMYAAADbAAAADwAAAGRycy9kb3ducmV2LnhtbESPT2vCQBTE70K/w/IKvenGVqKkrlIK&#10;YrBg65+Dx0f2NQnNvo3Z1aR+elcQPA4z8xtmOu9MJc7UuNKyguEgAkGcWV1yrmC/W/QnIJxH1lhZ&#10;JgX/5GA+e+pNMdG25Q2dtz4XAcIuQQWF93UipcsKMugGtiYO3q9tDPogm1zqBtsAN5V8jaJYGiw5&#10;LBRY02dB2d/2ZBSkKa9WF158H4Y/x6V/K7/Wo3as1Mtz9/EOwlPnH+F7O9UK4hhuX8I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agWzGAAAA2wAAAA8AAAAAAAAA&#10;AAAAAAAAoQIAAGRycy9kb3ducmV2LnhtbFBLBQYAAAAABAAEAPkAAACUAwAAAAA=&#10;" strokecolor="#4579b8 [3044]"/>
                <v:shape id="Text Box 68" o:spid="_x0000_s1033" type="#_x0000_t202" style="position:absolute;left:14732;width:4943;height:3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l9MIA&#10;AADbAAAADwAAAGRycy9kb3ducmV2LnhtbERPTWvCQBC9F/oflin01mwMVCTNKhIISqkHNRdv0+yY&#10;BLOzMbtq2l/vHgSPj/edLUbTiSsNrrWsYBLFIIgrq1uuFZT74mMGwnlkjZ1lUvBHDhbz15cMU21v&#10;vKXrztcihLBLUUHjfZ9K6aqGDLrI9sSBO9rBoA9wqKUe8BbCTSeTOJ5Kgy2HhgZ7yhuqTruLUfCd&#10;Fxvc/iZm9t/lq5/jsj+Xh0+l3t/G5RcIT6N/ih/utVYwDWP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2X0wgAAANsAAAAPAAAAAAAAAAAAAAAAAJgCAABkcnMvZG93&#10;bnJldi54bWxQSwUGAAAAAAQABAD1AAAAhwMAAAAA&#10;" filled="f" stroked="f" strokeweight=".5pt">
                  <v:textbox>
                    <w:txbxContent>
                      <w:p w:rsidR="00F90B53" w:rsidRPr="00E767E8" w:rsidRDefault="00F90B53" w:rsidP="00C778D2">
                        <w:pPr>
                          <w:rPr>
                            <w:rFonts w:asciiTheme="minorHAnsi" w:hAnsiTheme="minorHAnsi" w:cstheme="minorHAnsi"/>
                            <w:sz w:val="12"/>
                            <w:szCs w:val="12"/>
                          </w:rPr>
                        </w:pPr>
                        <w:r w:rsidRPr="00E767E8">
                          <w:rPr>
                            <w:rFonts w:asciiTheme="minorHAnsi" w:hAnsiTheme="minorHAnsi" w:cstheme="minorHAnsi"/>
                            <w:sz w:val="12"/>
                            <w:szCs w:val="12"/>
                          </w:rPr>
                          <w:t>Tuas</w:t>
                        </w:r>
                      </w:p>
                    </w:txbxContent>
                  </v:textbox>
                </v:shape>
                <v:line id="Straight Connector 67" o:spid="_x0000_s1034" style="position:absolute;flip:y;visibility:visible;mso-wrap-style:square" from="15113,2667" to="16885,6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Yk98YAAADbAAAADwAAAGRycy9kb3ducmV2LnhtbESPQWvCQBSE70L/w/IK3nSjFS1pNlIK&#10;0mBBW/XQ4yP7moRm38bsamJ/vSsIPQ4z8w2TLHtTizO1rrKsYDKOQBDnVldcKDjsV6NnEM4ja6wt&#10;k4ILOVimD4MEY207/qLzzhciQNjFqKD0vomldHlJBt3YNsTB+7GtQR9kW0jdYhfgppbTKJpLgxWH&#10;hRIbeisp/92djIIs4/X6j1fb78nn8d0/VR+bWbdQavjYv76A8NT7//C9nWkF8wXcvoQfIN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WJPfGAAAA2wAAAA8AAAAAAAAA&#10;AAAAAAAAoQIAAGRycy9kb3ducmV2LnhtbFBLBQYAAAAABAAEAPkAAACUAwAAAAA=&#10;" strokecolor="#4579b8 [3044]"/>
                <v:shape id="Text Box 69" o:spid="_x0000_s1035" type="#_x0000_t202" style="position:absolute;left:4127;top:3111;width:6898;height:3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Ab8UA&#10;AADbAAAADwAAAGRycy9kb3ducmV2LnhtbESPQWvCQBSE74L/YXlCb2ZToUHTrCIBUUo9mHrx9pp9&#10;JqHZtzG7atpf7xYKPQ4z8w2TrQbTihv1rrGs4DmKQRCXVjdcKTh+bKZzEM4ja2wtk4JvcrBajkcZ&#10;ptre+UC3wlciQNilqKD2vkuldGVNBl1kO+LgnW1v0AfZV1L3eA9w08pZHCfSYMNhocaO8prKr+Jq&#10;FLzlmz0ePmdm/tPm2/fzurscTy9KPU2G9SsIT4P/D/+1d1pBsoD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8BvxQAAANsAAAAPAAAAAAAAAAAAAAAAAJgCAABkcnMv&#10;ZG93bnJldi54bWxQSwUGAAAAAAQABAD1AAAAigMAAAAA&#10;" filled="f" stroked="f" strokeweight=".5pt">
                  <v:textbox>
                    <w:txbxContent>
                      <w:p w:rsidR="00F90B53" w:rsidRPr="00E767E8" w:rsidRDefault="00F90B53" w:rsidP="00C778D2">
                        <w:pPr>
                          <w:rPr>
                            <w:rFonts w:asciiTheme="minorHAnsi" w:hAnsiTheme="minorHAnsi" w:cstheme="minorHAnsi"/>
                            <w:sz w:val="12"/>
                            <w:szCs w:val="12"/>
                          </w:rPr>
                        </w:pPr>
                        <w:r>
                          <w:rPr>
                            <w:rFonts w:asciiTheme="minorHAnsi" w:hAnsiTheme="minorHAnsi" w:cstheme="minorHAnsi"/>
                            <w:sz w:val="12"/>
                            <w:szCs w:val="12"/>
                          </w:rPr>
                          <w:t>Motor</w:t>
                        </w:r>
                      </w:p>
                    </w:txbxContent>
                  </v:textbox>
                </v:shape>
                <v:shape id="Arc 64" o:spid="_x0000_s1036" style="position:absolute;left:15557;top:6413;width:2606;height:2568;rotation:-196850fd;visibility:visible;mso-wrap-style:square;v-text-anchor:middle" coordsize="260640,25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jQMQA&#10;AADbAAAADwAAAGRycy9kb3ducmV2LnhtbESP3YrCMBSE7xd8h3CEvVtTRUSqUURQFn9Aq4iXh+bY&#10;FpuTbpOt9e03C4KXw8x8w0znrSlFQ7UrLCvo9yIQxKnVBWcKzqfV1xiE88gaS8uk4EkO5rPOxxRj&#10;bR98pCbxmQgQdjEqyL2vYildmpNB17MVcfButjbog6wzqWt8BLgp5SCKRtJgwWEhx4qWOaX35Nco&#10;2B/2u2dzvXBWrNOfk9w26/HmptRnt11MQHhq/Tv8an9rBaMh/H8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1o0DEAAAA2wAAAA8AAAAAAAAAAAAAAAAAmAIAAGRycy9k&#10;b3ducmV2LnhtbFBLBQYAAAAABAAEAPUAAACJAwAAAAA=&#10;" path="m80980,9557nsc130812,-10524,188049,1651,225032,40198v37843,39444,46419,98070,21422,146435c221914,234112,170157,261726,116383,256028l130320,128382,80980,9557xem80980,9557nfc130812,-10524,188049,1651,225032,40198v37843,39444,46419,98070,21422,146435c221914,234112,170157,261726,116383,256028e" filled="f" strokecolor="#4579b8 [3044]">
                  <v:stroke startarrow="block" endarrow="block"/>
                  <v:path arrowok="t" o:connecttype="custom" o:connectlocs="80980,9557;225032,40198;246454,186633;116383,256028" o:connectangles="0,0,0,0"/>
                </v:shape>
                <v:shape id="Text Box 73" o:spid="_x0000_s1037" type="#_x0000_t202" style="position:absolute;left:23050;top:8382;width:8668;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WMUA&#10;AADbAAAADwAAAGRycy9kb3ducmV2LnhtbESPT4vCMBTE7wt+h/AEb2uqi6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mFYxQAAANsAAAAPAAAAAAAAAAAAAAAAAJgCAABkcnMv&#10;ZG93bnJldi54bWxQSwUGAAAAAAQABAD1AAAAigMAAAAA&#10;" filled="f" stroked="f" strokeweight=".5pt">
                  <v:textbox>
                    <w:txbxContent>
                      <w:p w:rsidR="00F90B53" w:rsidRPr="00E767E8" w:rsidRDefault="00F90B53" w:rsidP="00C778D2">
                        <w:pPr>
                          <w:rPr>
                            <w:rFonts w:asciiTheme="minorHAnsi" w:hAnsiTheme="minorHAnsi" w:cstheme="minorHAnsi"/>
                            <w:sz w:val="12"/>
                            <w:szCs w:val="12"/>
                          </w:rPr>
                        </w:pPr>
                        <w:r>
                          <w:rPr>
                            <w:rFonts w:asciiTheme="minorHAnsi" w:hAnsiTheme="minorHAnsi" w:cstheme="minorHAnsi"/>
                            <w:sz w:val="12"/>
                            <w:szCs w:val="12"/>
                          </w:rPr>
                          <w:t>Ambu Bag</w:t>
                        </w:r>
                      </w:p>
                    </w:txbxContent>
                  </v:textbox>
                </v:shape>
                <v:line id="Straight Connector 70" o:spid="_x0000_s1038" style="position:absolute;visibility:visible;mso-wrap-style:square" from="6286,5207" to="10877,7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MYOMEAAADbAAAADwAAAGRycy9kb3ducmV2LnhtbERPzWoCMRC+C32HMAVvmq3iT7dGEaEg&#10;1ovaB5hupruLm8maTHXt0zeHgseP73+x6lyjrhRi7dnAyzADRVx4W3Np4PP0PpiDioJssfFMBu4U&#10;YbV86i0wt/7GB7oepVQphGOOBiqRNtc6FhU5jEPfEifu2weHkmAotQ14S+Gu0aMsm2qHNaeGClva&#10;VFScjz/OwOVjv433r2Yk08nv7hzW81cZR2P6z936DZRQJw/xv3trDczS+vQl/QC9/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Ixg4wQAAANsAAAAPAAAAAAAAAAAAAAAA&#10;AKECAABkcnMvZG93bnJldi54bWxQSwUGAAAAAAQABAD5AAAAjwMAAAAA&#10;" strokecolor="#4579b8 [3044]"/>
                <v:line id="Straight Connector 75" o:spid="_x0000_s1039" style="position:absolute;flip:y;visibility:visible;mso-wrap-style:square" from="18859,10350" to="23060,12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GJxsUAAADbAAAADwAAAGRycy9kb3ducmV2LnhtbESPT2vCQBTE70K/w/IK3nRjbVVSVymC&#10;GCz4/9DjI/uahGbfxuxqop++Wyh4HGbmN8x03ppSXKl2hWUFg34Egji1uuBMwem47E1AOI+ssbRM&#10;Cm7kYD576kwx1rbhPV0PPhMBwi5GBbn3VSylS3My6Pq2Ig7et60N+iDrTOoamwA3pXyJopE0WHBY&#10;yLGiRU7pz+FiFCQJr9d3Xm6/Brvzyg+Lz81rM1aq+9x+vIPw1PpH+L+daAXjN/j7En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GJxsUAAADbAAAADwAAAAAAAAAA&#10;AAAAAAChAgAAZHJzL2Rvd25yZXYueG1sUEsFBgAAAAAEAAQA+QAAAJMDAAAAAA==&#10;" strokecolor="#4579b8 [3044]"/>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63" o:spid="_x0000_s1040" type="#_x0000_t120" style="position:absolute;left:16192;top:7302;width:930;height:1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1xlcMA&#10;AADbAAAADwAAAGRycy9kb3ducmV2LnhtbESPQWvCQBSE74X+h+UVeim6MYJo6ioqFIo3jd6f2dds&#10;SPZtyG409de7QqHHYWa+YZbrwTbiSp2vHCuYjBMQxIXTFZcKTvnXaA7CB2SNjWNS8Ese1qvXlyVm&#10;2t34QNdjKEWEsM9QgQmhzaT0hSGLfuxa4uj9uM5iiLIrpe7wFuG2kWmSzKTFiuOCwZZ2hor62NtI&#10;Sbf1eZ/vNjLNFxdrkr7+uPdKvb8Nm08QgYbwH/5rf2sFsyk8v8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1xlcMAAADbAAAADwAAAAAAAAAAAAAAAACYAgAAZHJzL2Rv&#10;d25yZXYueG1sUEsFBgAAAAAEAAQA9QAAAIgDAAAAAA==&#10;" fillcolor="#4f81bd [3204]" strokecolor="#484329 [814]" strokeweight="2pt"/>
                <v:shape id="Text Box 74" o:spid="_x0000_s1041" type="#_x0000_t202" style="position:absolute;left:5397;top:10223;width:7493;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5LMUA&#10;AADbAAAADwAAAGRycy9kb3ducmV2LnhtbESPT4vCMBTE7wt+h/AEb2uqrK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sxQAAANsAAAAPAAAAAAAAAAAAAAAAAJgCAABkcnMv&#10;ZG93bnJldi54bWxQSwUGAAAAAAQABAD1AAAAigMAAAAA&#10;" filled="f" stroked="f" strokeweight=".5pt">
                  <v:textbox>
                    <w:txbxContent>
                      <w:p w:rsidR="00F90B53" w:rsidRPr="00E767E8" w:rsidRDefault="00F90B53" w:rsidP="00C778D2">
                        <w:pPr>
                          <w:rPr>
                            <w:rFonts w:asciiTheme="minorHAnsi" w:hAnsiTheme="minorHAnsi" w:cstheme="minorHAnsi"/>
                            <w:sz w:val="12"/>
                            <w:szCs w:val="12"/>
                          </w:rPr>
                        </w:pPr>
                        <w:r>
                          <w:rPr>
                            <w:rFonts w:asciiTheme="minorHAnsi" w:hAnsiTheme="minorHAnsi" w:cstheme="minorHAnsi"/>
                            <w:sz w:val="12"/>
                            <w:szCs w:val="12"/>
                          </w:rPr>
                          <w:t>Ventilasi Udara</w:t>
                        </w:r>
                      </w:p>
                    </w:txbxContent>
                  </v:textbox>
                </v:shape>
                <v:line id="Straight Connector 76" o:spid="_x0000_s1042" style="position:absolute;visibility:visible;mso-wrap-style:square" from="9715,11620" to="16433,12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Yl18QAAADbAAAADwAAAGRycy9kb3ducmV2LnhtbESPUWvCQBCE3wv9D8cKfdOLSqOmniIF&#10;Qdq+aPsD1tw2Ceb20rutxv76XkHo4zAz3zDLde9adaYQG88GxqMMFHHpbcOVgY/37XAOKgqyxdYz&#10;GbhShPXq/m6JhfUX3tP5IJVKEI4FGqhFukLrWNbkMI58R5y8Tx8cSpKh0jbgJcFdqydZlmuHDaeF&#10;Gjt6rqk8Hb6dga/Xt128HtuJ5I8/L6ewmS9kGo15GPSbJ1BCvfyHb+2dNTDL4e9L+gF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hiXXxAAAANsAAAAPAAAAAAAAAAAA&#10;AAAAAKECAABkcnMvZG93bnJldi54bWxQSwUGAAAAAAQABAD5AAAAkgMAAAAA&#10;" strokecolor="#4579b8 [3044]"/>
                <v:shape id="Text Box 71" o:spid="_x0000_s1043" type="#_x0000_t202" style="position:absolute;top:13716;width:11938;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atMUA&#10;AADbAAAADwAAAGRycy9kb3ducmV2LnhtbESPQWvCQBSE74L/YXlCb7qJUCvRVUJAWooetF68PbPP&#10;JJh9m2a3Sdpf3xUKPQ4z8w2z3g6mFh21rrKsIJ5FIIhzqysuFJw/dtMlCOeRNdaWScE3OdhuxqM1&#10;Jtr2fKTu5AsRIOwSVFB63yRSurwkg25mG+Lg3Wxr0AfZFlK32Ae4qeU8ihbSYMVhocSGspLy++nL&#10;KHjPdgc8Xudm+VNnr/tb2nyeL89KPU2GdAXC0+D/w3/tN63gJ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Fq0xQAAANsAAAAPAAAAAAAAAAAAAAAAAJgCAABkcnMv&#10;ZG93bnJldi54bWxQSwUGAAAAAAQABAD1AAAAigMAAAAA&#10;" filled="f" stroked="f" strokeweight=".5pt">
                  <v:textbox>
                    <w:txbxContent>
                      <w:p w:rsidR="00F90B53" w:rsidRPr="00E767E8" w:rsidRDefault="00F90B53" w:rsidP="00C778D2">
                        <w:pPr>
                          <w:rPr>
                            <w:rFonts w:asciiTheme="minorHAnsi" w:hAnsiTheme="minorHAnsi" w:cstheme="minorHAnsi"/>
                            <w:sz w:val="12"/>
                            <w:szCs w:val="12"/>
                          </w:rPr>
                        </w:pPr>
                        <w:r>
                          <w:rPr>
                            <w:rFonts w:asciiTheme="minorHAnsi" w:hAnsiTheme="minorHAnsi" w:cstheme="minorHAnsi"/>
                            <w:sz w:val="12"/>
                            <w:szCs w:val="12"/>
                          </w:rPr>
                          <w:t>Dudukan Ambu Bag</w:t>
                        </w:r>
                      </w:p>
                    </w:txbxContent>
                  </v:textbox>
                </v:shape>
                <v:line id="Straight Connector 72" o:spid="_x0000_s1044" style="position:absolute;flip:y;visibility:visible;mso-wrap-style:square" from="7493,15113" to="14675,15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RssYAAADbAAAADwAAAGRycy9kb3ducmV2LnhtbESPQWvCQBSE70L/w/IKvelGW7Sk2Ugp&#10;iEFBW/XQ4yP7moRm38bs1kR/vSsIPQ4z8w2TzHtTixO1rrKsYDyKQBDnVldcKDjsF8NXEM4ja6wt&#10;k4IzOZinD4MEY207/qLTzhciQNjFqKD0vomldHlJBt3INsTB+7GtQR9kW0jdYhfgppaTKJpKgxWH&#10;hRIb+igp/939GQVZxqvVhRfb7/Hncemfq/XmpZsp9fTYv7+B8NT7//C9nWkFswncvoQfIN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4EbLGAAAA2wAAAA8AAAAAAAAA&#10;AAAAAAAAoQIAAGRycy9kb3ducmV2LnhtbFBLBQYAAAAABAAEAPkAAACUAwAAAAA=&#10;" strokecolor="#4579b8 [3044]"/>
                <v:shapetype id="_x0000_t109" coordsize="21600,21600" o:spt="109" path="m,l,21600r21600,l21600,xe">
                  <v:stroke joinstyle="miter"/>
                  <v:path gradientshapeok="t" o:connecttype="rect"/>
                </v:shapetype>
                <v:shape id="Flowchart: Process 77" o:spid="_x0000_s1045" type="#_x0000_t109" style="position:absolute;left:14287;top:14478;width:4639;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NbtcAA&#10;AADbAAAADwAAAGRycy9kb3ducmV2LnhtbESPwWrDMBBE74H+g9hALqaR20Nt3CghGAq91nXuW2tj&#10;mVorI8mJ8/dRoNDjMDNvmN1hsaO4kA+DYwUv2xwEcef0wL2C9vvjuQQRIrLG0TEpuFGAw/5ptcNK&#10;uyt/0aWJvUgQDhUqMDFOlZShM2QxbN1EnLyz8xZjkr6X2uM1we0oX/P8TVocOC0YnKg21P02s1WQ&#10;yRObJrZUNv3Zl46zuv2Zldqsl+M7iEhL/A//tT+1gqKAx5f0A+T+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NbtcAAAADbAAAADwAAAAAAAAAAAAAAAACYAgAAZHJzL2Rvd25y&#10;ZXYueG1sUEsFBgAAAAAEAAQA9QAAAIUDAAAAAA==&#10;" fillcolor="#4f81bd [3204]" strokecolor="#243f60 [1604]" strokeweight="2p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78" o:spid="_x0000_s1046" type="#_x0000_t23" style="position:absolute;left:14605;top:9334;width:4333;height:5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3NlcIA&#10;AADbAAAADwAAAGRycy9kb3ducmV2LnhtbERPz2vCMBS+D/Y/hDfwMmxaB05rU5mCsouHdfP+aJ5N&#10;WfNSmljr/vrlMNjx4/tdbCfbiZEG3zpWkCUpCOLa6ZYbBV+fh/kKhA/IGjvHpOBOHrbl40OBuXY3&#10;/qCxCo2IIexzVGBC6HMpfW3Iok9cTxy5ixsshgiHRuoBbzHcdnKRpktpseXYYLCnvaH6u7paBfXu&#10;dOzGzKzPP8+VXd6PpxeTBaVmT9PbBkSgKfyL/9zvWsFrHBu/xB8g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c2VwgAAANsAAAAPAAAAAAAAAAAAAAAAAJgCAABkcnMvZG93&#10;bnJldi54bWxQSwUGAAAAAAQABAD1AAAAhwMAAAAA&#10;" fillcolor="#4f81bd [3204]" strokecolor="#243f60 [1604]" strokeweight="2pt"/>
                <w10:wrap type="square"/>
              </v:group>
            </w:pict>
          </mc:Fallback>
        </mc:AlternateContent>
      </w:r>
    </w:p>
    <w:p w:rsidR="00F90B53" w:rsidRPr="00F65BF1" w:rsidRDefault="00F90B53" w:rsidP="00F90B53">
      <w:pPr>
        <w:pStyle w:val="Text"/>
        <w:ind w:firstLine="0"/>
        <w:jc w:val="center"/>
        <w:rPr>
          <w:sz w:val="22"/>
          <w:szCs w:val="22"/>
          <w:lang w:val="en-US"/>
        </w:rPr>
      </w:pPr>
      <w:r>
        <w:rPr>
          <w:sz w:val="22"/>
          <w:szCs w:val="22"/>
          <w:lang w:val="en-US"/>
        </w:rPr>
        <w:t>Tampak Belakang</w:t>
      </w:r>
    </w:p>
    <w:p w:rsidR="00F90B53" w:rsidRPr="00F65BF1" w:rsidRDefault="00F90B53" w:rsidP="00190DC1">
      <w:pPr>
        <w:pStyle w:val="Text"/>
        <w:ind w:firstLine="0"/>
        <w:rPr>
          <w:sz w:val="22"/>
          <w:szCs w:val="22"/>
        </w:rPr>
      </w:pPr>
    </w:p>
    <w:p w:rsidR="00D9581F" w:rsidRPr="00F65BF1" w:rsidRDefault="00B2626E" w:rsidP="00190DC1">
      <w:pPr>
        <w:pStyle w:val="Text"/>
        <w:ind w:firstLine="202"/>
        <w:rPr>
          <w:color w:val="FF0000"/>
          <w:sz w:val="22"/>
          <w:szCs w:val="22"/>
        </w:rPr>
      </w:pPr>
      <w:r w:rsidRPr="00F65BF1">
        <w:rPr>
          <w:sz w:val="22"/>
          <w:szCs w:val="22"/>
          <w:lang w:val="en-US"/>
        </w:rPr>
        <mc:AlternateContent>
          <mc:Choice Requires="wpg">
            <w:drawing>
              <wp:anchor distT="0" distB="0" distL="114300" distR="114300" simplePos="0" relativeHeight="251671552" behindDoc="0" locked="0" layoutInCell="1" allowOverlap="1" wp14:anchorId="0606D906" wp14:editId="4FC07027">
                <wp:simplePos x="0" y="0"/>
                <wp:positionH relativeFrom="column">
                  <wp:posOffset>432726</wp:posOffset>
                </wp:positionH>
                <wp:positionV relativeFrom="paragraph">
                  <wp:posOffset>35284</wp:posOffset>
                </wp:positionV>
                <wp:extent cx="2105025" cy="985520"/>
                <wp:effectExtent l="0" t="0" r="0" b="5080"/>
                <wp:wrapSquare wrapText="bothSides"/>
                <wp:docPr id="53" name="Group 53"/>
                <wp:cNvGraphicFramePr/>
                <a:graphic xmlns:a="http://schemas.openxmlformats.org/drawingml/2006/main">
                  <a:graphicData uri="http://schemas.microsoft.com/office/word/2010/wordprocessingGroup">
                    <wpg:wgp>
                      <wpg:cNvGrpSpPr/>
                      <wpg:grpSpPr>
                        <a:xfrm>
                          <a:off x="0" y="0"/>
                          <a:ext cx="2105025" cy="985520"/>
                          <a:chOff x="0" y="0"/>
                          <a:chExt cx="2631543" cy="1211966"/>
                        </a:xfrm>
                      </wpg:grpSpPr>
                      <pic:pic xmlns:pic="http://schemas.openxmlformats.org/drawingml/2006/picture">
                        <pic:nvPicPr>
                          <pic:cNvPr id="26" name="Picture 26" descr="Bag Valve Mask Doodle Icon, Vector Illustration Stock Illustration -  Illustration of healthy, arrest: 186297678"/>
                          <pic:cNvPicPr>
                            <a:picLocks noChangeAspect="1"/>
                          </pic:cNvPicPr>
                        </pic:nvPicPr>
                        <pic:blipFill rotWithShape="1">
                          <a:blip r:embed="rId17">
                            <a:extLst>
                              <a:ext uri="{28A0092B-C50C-407E-A947-70E740481C1C}">
                                <a14:useLocalDpi xmlns:a14="http://schemas.microsoft.com/office/drawing/2010/main" val="0"/>
                              </a:ext>
                            </a:extLst>
                          </a:blip>
                          <a:srcRect l="31571" r="33834" b="12002"/>
                          <a:stretch/>
                        </pic:blipFill>
                        <pic:spPr bwMode="auto">
                          <a:xfrm rot="5400000">
                            <a:off x="1265426" y="-47670"/>
                            <a:ext cx="749300" cy="16440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 name="Picture 27" descr="Cara Kerja Rem Tromol Motor dan Mobil + Video Animasinya - AutoExpose"/>
                          <pic:cNvPicPr>
                            <a:picLocks noChangeAspect="1"/>
                          </pic:cNvPicPr>
                        </pic:nvPicPr>
                        <pic:blipFill rotWithShape="1">
                          <a:blip r:embed="rId15">
                            <a:extLst>
                              <a:ext uri="{28A0092B-C50C-407E-A947-70E740481C1C}">
                                <a14:useLocalDpi xmlns:a14="http://schemas.microsoft.com/office/drawing/2010/main" val="0"/>
                              </a:ext>
                            </a:extLst>
                          </a:blip>
                          <a:srcRect l="20083" t="16587" r="13808" b="12322"/>
                          <a:stretch/>
                        </pic:blipFill>
                        <pic:spPr bwMode="auto">
                          <a:xfrm>
                            <a:off x="858063" y="312023"/>
                            <a:ext cx="285750" cy="271145"/>
                          </a:xfrm>
                          <a:prstGeom prst="rect">
                            <a:avLst/>
                          </a:prstGeom>
                          <a:noFill/>
                          <a:ln>
                            <a:noFill/>
                          </a:ln>
                          <a:extLst>
                            <a:ext uri="{53640926-AAD7-44D8-BBD7-CCE9431645EC}">
                              <a14:shadowObscured xmlns:a14="http://schemas.microsoft.com/office/drawing/2010/main"/>
                            </a:ext>
                          </a:extLst>
                        </pic:spPr>
                      </pic:pic>
                      <wps:wsp>
                        <wps:cNvPr id="29" name="Rectangle 29"/>
                        <wps:cNvSpPr/>
                        <wps:spPr>
                          <a:xfrm>
                            <a:off x="1027075" y="281687"/>
                            <a:ext cx="657225" cy="9144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Connector 31"/>
                        <wps:cNvCnPr/>
                        <wps:spPr>
                          <a:xfrm flipV="1">
                            <a:off x="1256759" y="1087746"/>
                            <a:ext cx="0" cy="1143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wps:spPr>
                          <a:xfrm flipV="1">
                            <a:off x="1326097" y="1087746"/>
                            <a:ext cx="0" cy="1143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wps:spPr>
                          <a:xfrm flipV="1">
                            <a:off x="1395435" y="1079079"/>
                            <a:ext cx="0" cy="1143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 name="Rectangle 34"/>
                        <wps:cNvSpPr/>
                        <wps:spPr>
                          <a:xfrm>
                            <a:off x="1001073" y="290354"/>
                            <a:ext cx="304800" cy="104775"/>
                          </a:xfrm>
                          <a:prstGeom prst="rect">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Half Frame 35"/>
                        <wps:cNvSpPr/>
                        <wps:spPr>
                          <a:xfrm rot="2593644">
                            <a:off x="1066078" y="390028"/>
                            <a:ext cx="316230" cy="71755"/>
                          </a:xfrm>
                          <a:prstGeom prst="halfFrame">
                            <a:avLst/>
                          </a:prstGeom>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Flowchart: Connector 36"/>
                        <wps:cNvSpPr/>
                        <wps:spPr>
                          <a:xfrm>
                            <a:off x="1291428" y="450699"/>
                            <a:ext cx="67945" cy="81280"/>
                          </a:xfrm>
                          <a:prstGeom prst="flowChartConnector">
                            <a:avLst/>
                          </a:prstGeom>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Arc 37"/>
                        <wps:cNvSpPr/>
                        <wps:spPr>
                          <a:xfrm rot="21419778">
                            <a:off x="1261092" y="385695"/>
                            <a:ext cx="190500" cy="155575"/>
                          </a:xfrm>
                          <a:prstGeom prst="arc">
                            <a:avLst>
                              <a:gd name="adj1" fmla="val 14847015"/>
                              <a:gd name="adj2" fmla="val 5773890"/>
                            </a:avLst>
                          </a:prstGeom>
                          <a:ln>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 Box 38"/>
                        <wps:cNvSpPr txBox="1"/>
                        <wps:spPr>
                          <a:xfrm>
                            <a:off x="1781130" y="52004"/>
                            <a:ext cx="552450" cy="211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0B53" w:rsidRPr="00E767E8" w:rsidRDefault="00F90B53" w:rsidP="00C778D2">
                              <w:pPr>
                                <w:rPr>
                                  <w:rFonts w:asciiTheme="minorHAnsi" w:hAnsiTheme="minorHAnsi" w:cstheme="minorHAnsi"/>
                                  <w:sz w:val="12"/>
                                  <w:szCs w:val="12"/>
                                </w:rPr>
                              </w:pPr>
                              <w:r w:rsidRPr="00E767E8">
                                <w:rPr>
                                  <w:rFonts w:asciiTheme="minorHAnsi" w:hAnsiTheme="minorHAnsi" w:cstheme="minorHAnsi"/>
                                  <w:sz w:val="12"/>
                                  <w:szCs w:val="12"/>
                                </w:rPr>
                                <w:t>Gerak Tuas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Straight Connector 39"/>
                        <wps:cNvCnPr/>
                        <wps:spPr>
                          <a:xfrm flipV="1">
                            <a:off x="1456106" y="195014"/>
                            <a:ext cx="408940" cy="2381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 name="Straight Connector 41"/>
                        <wps:cNvCnPr/>
                        <wps:spPr>
                          <a:xfrm flipV="1">
                            <a:off x="1230757" y="160345"/>
                            <a:ext cx="129540" cy="2514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2" name="Text Box 42"/>
                        <wps:cNvSpPr txBox="1"/>
                        <wps:spPr>
                          <a:xfrm>
                            <a:off x="1200421" y="0"/>
                            <a:ext cx="361315" cy="211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0B53" w:rsidRPr="00E767E8" w:rsidRDefault="00F90B53" w:rsidP="00C778D2">
                              <w:pPr>
                                <w:rPr>
                                  <w:rFonts w:asciiTheme="minorHAnsi" w:hAnsiTheme="minorHAnsi" w:cstheme="minorHAnsi"/>
                                  <w:sz w:val="12"/>
                                  <w:szCs w:val="12"/>
                                </w:rPr>
                              </w:pPr>
                              <w:r w:rsidRPr="00E767E8">
                                <w:rPr>
                                  <w:rFonts w:asciiTheme="minorHAnsi" w:hAnsiTheme="minorHAnsi" w:cstheme="minorHAnsi"/>
                                  <w:sz w:val="12"/>
                                  <w:szCs w:val="12"/>
                                </w:rPr>
                                <w:t>Tuas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429032" y="186347"/>
                            <a:ext cx="504190" cy="211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0B53" w:rsidRPr="00E767E8" w:rsidRDefault="00F90B53" w:rsidP="00C778D2">
                              <w:pPr>
                                <w:rPr>
                                  <w:rFonts w:asciiTheme="minorHAnsi" w:hAnsiTheme="minorHAnsi" w:cstheme="minorHAnsi"/>
                                  <w:sz w:val="12"/>
                                  <w:szCs w:val="12"/>
                                </w:rPr>
                              </w:pPr>
                              <w:r>
                                <w:rPr>
                                  <w:rFonts w:asciiTheme="minorHAnsi" w:hAnsiTheme="minorHAnsi" w:cstheme="minorHAnsi"/>
                                  <w:sz w:val="12"/>
                                  <w:szCs w:val="12"/>
                                </w:rPr>
                                <w:t>Motor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Straight Connector 44"/>
                        <wps:cNvCnPr/>
                        <wps:spPr>
                          <a:xfrm>
                            <a:off x="689051" y="394362"/>
                            <a:ext cx="231140" cy="584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6" name="Text Box 46"/>
                        <wps:cNvSpPr txBox="1"/>
                        <wps:spPr>
                          <a:xfrm>
                            <a:off x="0" y="1014074"/>
                            <a:ext cx="872680" cy="1978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0B53" w:rsidRPr="00E767E8" w:rsidRDefault="00F90B53" w:rsidP="00C778D2">
                              <w:pPr>
                                <w:rPr>
                                  <w:rFonts w:asciiTheme="minorHAnsi" w:hAnsiTheme="minorHAnsi" w:cstheme="minorHAnsi"/>
                                  <w:sz w:val="12"/>
                                  <w:szCs w:val="12"/>
                                </w:rPr>
                              </w:pPr>
                              <w:r>
                                <w:rPr>
                                  <w:rFonts w:asciiTheme="minorHAnsi" w:hAnsiTheme="minorHAnsi" w:cstheme="minorHAnsi"/>
                                  <w:sz w:val="12"/>
                                  <w:szCs w:val="12"/>
                                </w:rPr>
                                <w:t>Dudukan Ambu Bag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Straight Connector 47"/>
                        <wps:cNvCnPr/>
                        <wps:spPr>
                          <a:xfrm flipV="1">
                            <a:off x="723720" y="1126749"/>
                            <a:ext cx="524946" cy="682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 name="Text Box 48"/>
                        <wps:cNvSpPr txBox="1"/>
                        <wps:spPr>
                          <a:xfrm>
                            <a:off x="1997813" y="277353"/>
                            <a:ext cx="633730" cy="211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0B53" w:rsidRPr="00E767E8" w:rsidRDefault="00F90B53" w:rsidP="00C778D2">
                              <w:pPr>
                                <w:rPr>
                                  <w:rFonts w:asciiTheme="minorHAnsi" w:hAnsiTheme="minorHAnsi" w:cstheme="minorHAnsi"/>
                                  <w:sz w:val="12"/>
                                  <w:szCs w:val="12"/>
                                </w:rPr>
                              </w:pPr>
                              <w:r>
                                <w:rPr>
                                  <w:rFonts w:asciiTheme="minorHAnsi" w:hAnsiTheme="minorHAnsi" w:cstheme="minorHAnsi"/>
                                  <w:sz w:val="12"/>
                                  <w:szCs w:val="12"/>
                                </w:rPr>
                                <w:t>Mask/Pasien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26002" y="654381"/>
                            <a:ext cx="633730" cy="211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0B53" w:rsidRPr="00E767E8" w:rsidRDefault="00F90B53" w:rsidP="00C778D2">
                              <w:pPr>
                                <w:rPr>
                                  <w:rFonts w:asciiTheme="minorHAnsi" w:hAnsiTheme="minorHAnsi" w:cstheme="minorHAnsi"/>
                                  <w:sz w:val="12"/>
                                  <w:szCs w:val="12"/>
                                </w:rPr>
                              </w:pPr>
                              <w:r>
                                <w:rPr>
                                  <w:rFonts w:asciiTheme="minorHAnsi" w:hAnsiTheme="minorHAnsi" w:cstheme="minorHAnsi"/>
                                  <w:sz w:val="12"/>
                                  <w:szCs w:val="12"/>
                                </w:rPr>
                                <w:t>Inlet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Straight Connector 50"/>
                        <wps:cNvCnPr/>
                        <wps:spPr>
                          <a:xfrm flipV="1">
                            <a:off x="1924141" y="416030"/>
                            <a:ext cx="307075" cy="12133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1" name="Straight Connector 51"/>
                        <wps:cNvCnPr/>
                        <wps:spPr>
                          <a:xfrm>
                            <a:off x="429032" y="758388"/>
                            <a:ext cx="491206" cy="27296"/>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606D906" id="Group 53" o:spid="_x0000_s1047" style="position:absolute;left:0;text-align:left;margin-left:34.05pt;margin-top:2.8pt;width:165.75pt;height:77.6pt;z-index:251671552;mso-width-relative:margin;mso-height-relative:margin" coordsize="26315,121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">
                <v:shape id="Picture 26" o:spid="_x0000_s1048" type="#_x0000_t75" alt="Bag Valve Mask Doodle Icon, Vector Illustration Stock Illustration -  Illustration of healthy, arrest: 186297678" style="position:absolute;left:12653;top:-477;width:7493;height:1644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Mwcm9AAAA2wAAAA8AAABkcnMvZG93bnJldi54bWxEj0sLwjAQhO+C/yGs4E1Tq4hUo4goePV5&#10;XpvtA5tNaaLWf28EweMwM98wi1VrKvGkxpWWFYyGEQji1OqScwXn024wA+E8ssbKMil4k4PVsttZ&#10;YKLtiw/0PPpcBAi7BBUU3teJlC4tyKAb2po4eJltDPogm1zqBl8BbioZR9FUGiw5LBRY06ag9H58&#10;GAXbix1fJ9lsouvrOLPVKb5F3ijV77XrOQhPrf+Hf+29VhBP4fsl/AC5/A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M4zByb0AAADbAAAADwAAAAAAAAAAAAAAAACfAgAAZHJz&#10;L2Rvd25yZXYueG1sUEsFBgAAAAAEAAQA9wAAAIkDAAAAAA==&#10;">
                  <v:imagedata r:id="rId18" o:title=" 186297678" cropbottom="7866f" cropleft="20690f" cropright="22173f"/>
                  <v:path arrowok="t"/>
                </v:shape>
                <v:shape id="Picture 27" o:spid="_x0000_s1049" type="#_x0000_t75" alt="Cara Kerja Rem Tromol Motor dan Mobil + Video Animasinya - AutoExpose" style="position:absolute;left:8580;top:3120;width:285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zxfvGAAAA2wAAAA8AAABkcnMvZG93bnJldi54bWxEj81qwzAQhO+FvIPYQC8hkR1oE9wooRRK&#10;S0lK83Nob4u1tUytlZFU23n7KFDocZidb3ZWm8E2oiMfascK8lkGgrh0uuZKwen4PF2CCBFZY+OY&#10;FJwpwGY9ullhoV3Pe+oOsRIJwqFABSbGtpAylIYshplriZP37bzFmKSvpPbYJ7ht5DzL7qXFmlOD&#10;wZaeDJU/h1+b3sh3n8Hv3jrTb3N6aT/uJpP3L6Vux8PjA4hIQ/w//ku/agXzBVy3JADI9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7PF+8YAAADbAAAADwAAAAAAAAAAAAAA&#10;AACfAgAAZHJzL2Rvd25yZXYueG1sUEsFBgAAAAAEAAQA9wAAAJIDAAAAAA==&#10;">
                  <v:imagedata r:id="rId16" o:title="Cara Kerja Rem Tromol Motor dan Mobil + Video Animasinya - AutoExpose" croptop="10870f" cropbottom="8075f" cropleft="13162f" cropright="9049f"/>
                  <v:path arrowok="t"/>
                </v:shape>
                <v:rect id="Rectangle 29" o:spid="_x0000_s1050" style="position:absolute;left:10270;top:2816;width:6573;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96hMMA&#10;AADbAAAADwAAAGRycy9kb3ducmV2LnhtbESPQWvCQBSE74L/YXmFXqRulCo2dRURAj0VqsFeH9nX&#10;JG3e25BdTfLvu4WCx2FmvmG2+4EbdaPO104MLOYJKJLC2VpKA/k5e9qA8gHFYuOEDIzkYb+bTraY&#10;WtfLB91OoVQRIj5FA1UIbaq1Lypi9HPXkkTvy3WMIcqu1LbDPsK50cskWWvGWuJChS0dKyp+Tlc2&#10;8PzpZ5fNux6TwPk385itrn1mzOPDcHgFFWgI9/B/+80aWL7A35f4A/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96hMMAAADbAAAADwAAAAAAAAAAAAAAAACYAgAAZHJzL2Rv&#10;d25yZXYueG1sUEsFBgAAAAAEAAQA9QAAAIgDAAAAAA==&#10;" filled="f" strokecolor="black [3213]" strokeweight=".25pt"/>
                <v:line id="Straight Connector 31" o:spid="_x0000_s1051" style="position:absolute;flip:y;visibility:visible;mso-wrap-style:square" from="12567,10877" to="12567,1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8To8YAAADbAAAADwAAAGRycy9kb3ducmV2LnhtbESPQWvCQBSE70L/w/IK3nQTC1JSN8G2&#10;FIWKYFoP3h7Z1ySYfRuzq4n99a5Q6HGYmW+YRTaYRlyoc7VlBfE0AkFcWF1zqeD762PyDMJ5ZI2N&#10;ZVJwJQdZ+jBaYKJtzzu65L4UAcIuQQWV920ipSsqMuimtiUO3o/tDPogu1LqDvsAN42cRdFcGqw5&#10;LFTY0ltFxTE/GwXYbn6L+Wm1XF/NsX89rOLP7fteqfHjsHwB4Wnw/+G/9loreIrh/iX8AJ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PE6PGAAAA2wAAAA8AAAAAAAAA&#10;AAAAAAAAoQIAAGRycy9kb3ducmV2LnhtbFBLBQYAAAAABAAEAPkAAACUAwAAAAA=&#10;" strokecolor="black [3213]" strokeweight="2.25pt"/>
                <v:line id="Straight Connector 32" o:spid="_x0000_s1052" style="position:absolute;flip:y;visibility:visible;mso-wrap-style:square" from="13260,10877" to="13260,1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2N1MYAAADbAAAADwAAAGRycy9kb3ducmV2LnhtbESPQWvCQBSE7wX/w/KE3uomEURSV1GL&#10;RGgpVO3B2yP7TEKyb9Ps1sT++m5B6HGYmW+YxWowjbhS5yrLCuJJBII4t7riQsHpuHuag3AeWWNj&#10;mRTcyMFqOXpYYKptzx90PfhCBAi7FBWU3replC4vyaCb2JY4eBfbGfRBdoXUHfYBbhqZRNFMGqw4&#10;LJTY0rakvD58GwXYvv3ks69svb+Zut+cs/j1/eVTqcfxsH4G4Wnw/+F7e68VTBP4+xJ+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djdTGAAAA2wAAAA8AAAAAAAAA&#10;AAAAAAAAoQIAAGRycy9kb3ducmV2LnhtbFBLBQYAAAAABAAEAPkAAACUAwAAAAA=&#10;" strokecolor="black [3213]" strokeweight="2.25pt"/>
                <v:line id="Straight Connector 33" o:spid="_x0000_s1053" style="position:absolute;flip:y;visibility:visible;mso-wrap-style:square" from="13954,10790" to="13954,11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EoT8YAAADbAAAADwAAAGRycy9kb3ducmV2LnhtbESPQWvCQBSE7wX/w/IEb3WTBkRSV1FL&#10;idBSqNqDt0f2mYRk36bZ1cT++m5B6HGYmW+YxWowjbhS5yrLCuJpBII4t7riQsHx8Po4B+E8ssbG&#10;Mim4kYPVcvSwwFTbnj/puveFCBB2KSoovW9TKV1ekkE3tS1x8M62M+iD7AqpO+wD3DTyKYpm0mDF&#10;YaHElrYl5fX+YhRg+/6Tz76z9e5m6n5zyuK3j5cvpSbjYf0MwtPg/8P39k4rSBL4+xJ+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RKE/GAAAA2wAAAA8AAAAAAAAA&#10;AAAAAAAAoQIAAGRycy9kb3ducmV2LnhtbFBLBQYAAAAABAAEAPkAAACUAwAAAAA=&#10;" strokecolor="black [3213]" strokeweight="2.25pt"/>
                <v:rect id="Rectangle 34" o:spid="_x0000_s1054" style="position:absolute;left:10010;top:2903;width:3048;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w6rsUA&#10;AADbAAAADwAAAGRycy9kb3ducmV2LnhtbESPzWrDMBCE74W8g9hAbo0cuzTBiWxCobjQQ2maQ3Nb&#10;rI1tYq2Mpfjn7atCocdhZr5hDvlkWjFQ7xrLCjbrCARxaXXDlYLz1+vjDoTzyBpby6RgJgd5tng4&#10;YKrtyJ80nHwlAoRdigpq77tUSlfWZNCtbUccvKvtDfog+0rqHscAN62Mo+hZGmw4LNTY0UtN5e10&#10;NwqKy0d81vP3NtnGKIf3ubhNcaLUajkd9yA8Tf4//Nd+0wqSJ/j9En6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3DquxQAAANsAAAAPAAAAAAAAAAAAAAAAAJgCAABkcnMv&#10;ZG93bnJldi54bWxQSwUGAAAAAAQABAD1AAAAigMAAAAA&#10;" fillcolor="#d8d8d8 [2732]" strokecolor="black [3213]" strokeweight=".25pt"/>
                <v:shape id="Half Frame 35" o:spid="_x0000_s1055" style="position:absolute;left:10660;top:3900;width:3163;height:717;rotation:2832951fd;visibility:visible;mso-wrap-style:square;v-text-anchor:middle" coordsize="316230,71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nk8QA&#10;AADbAAAADwAAAGRycy9kb3ducmV2LnhtbESPT2vCQBTE7wW/w/IKvRTd2D8iqauIIORWtD30+Mw+&#10;kyXZt2F3jYmfvlsQehxm5jfMajPYVvTkg3GsYD7LQBCXThuuFHx/7adLECEia2wdk4KRAmzWk4cV&#10;5tpd+UD9MVYiQTjkqKCOsculDGVNFsPMdcTJOztvMSbpK6k9XhPctvIlyxbSouG0UGNHu5rK5nix&#10;Cvzt89n0b96dx/LU/NyKxoxFptTT47D9ABFpiP/he7vQCl7f4e9L+g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p5PEAAAA2wAAAA8AAAAAAAAAAAAAAAAAmAIAAGRycy9k&#10;b3ducmV2LnhtbFBLBQYAAAAABAAEAPUAAACJAwAAAAA=&#10;" path="m,l316230,,210821,23918r-186903,l23918,66328,,71755,,xe" fillcolor="#4f81bd [3204]" strokecolor="#484329 [814]" strokeweight="2pt">
                  <v:path arrowok="t" o:connecttype="custom" o:connectlocs="0,0;316230,0;210821,23918;23918,23918;23918,66328;0,71755;0,0" o:connectangles="0,0,0,0,0,0,0"/>
                </v:shape>
                <v:shape id="Flowchart: Connector 36" o:spid="_x0000_s1056" type="#_x0000_t120" style="position:absolute;left:12914;top:4506;width:679;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n9EMMA&#10;AADbAAAADwAAAGRycy9kb3ducmV2LnhtbESPQWvCQBSE74X+h+UVeim6MYJo6ioqFIo3jd6f2dds&#10;SPZtyG409de7QqHHYWa+YZbrwTbiSp2vHCuYjBMQxIXTFZcKTvnXaA7CB2SNjWNS8Ese1qvXlyVm&#10;2t34QNdjKEWEsM9QgQmhzaT0hSGLfuxa4uj9uM5iiLIrpe7wFuG2kWmSzKTFiuOCwZZ2hor62NtI&#10;Sbf1eZ/vNjLNFxdrkr7+uPdKvb8Nm08QgYbwH/5rf2sF0xk8v8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n9EMMAAADbAAAADwAAAAAAAAAAAAAAAACYAgAAZHJzL2Rv&#10;d25yZXYueG1sUEsFBgAAAAAEAAQA9QAAAIgDAAAAAA==&#10;" fillcolor="#4f81bd [3204]" strokecolor="#484329 [814]" strokeweight="2pt"/>
                <v:shape id="Arc 37" o:spid="_x0000_s1057" style="position:absolute;left:12610;top:3856;width:1905;height:1556;rotation:-196850fd;visibility:visible;mso-wrap-style:square;v-text-anchor:middle" coordsize="190500,15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YmccA&#10;AADbAAAADwAAAGRycy9kb3ducmV2LnhtbESPT2vCQBTE70K/w/IKvRTd9A9Vo6vU0oqXIiZevD2y&#10;r9nQ7NuQ3Saxn94tFDwOM/MbZrkebC06an3lWMHDJAFBXDhdcangmH+MZyB8QNZYOyYFZ/KwXt2M&#10;lphq1/OBuiyUIkLYp6jAhNCkUvrCkEU/cQ1x9L5cazFE2ZZSt9hHuK3lY5K8SIsVxwWDDb0ZKr6z&#10;H6tAz+ebbH86b99zc/+b95vu+XO6V+rudnhdgAg0hGv4v73TCp6m8Pcl/gC5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LWJnHAAAA2wAAAA8AAAAAAAAAAAAAAAAAmAIAAGRy&#10;cy9kb3ducmV2LnhtbFBLBQYAAAAABAAEAPUAAACMAwAAAAA=&#10;" path="m64661,4120nsc96881,-4803,132482,986,158059,19308v34894,24995,42646,66891,18355,99191c157500,143649,122787,157890,86790,155269l95250,77788,64661,4120xem64661,4120nfc96881,-4803,132482,986,158059,19308v34894,24995,42646,66891,18355,99191c157500,143649,122787,157890,86790,155269e" filled="f" strokecolor="#4579b8 [3044]">
                  <v:stroke startarrow="block" endarrow="block"/>
                  <v:path arrowok="t" o:connecttype="custom" o:connectlocs="64661,4120;158059,19308;176414,118499;86790,155269" o:connectangles="0,0,0,0"/>
                </v:shape>
                <v:shape id="Text Box 38" o:spid="_x0000_s1058" type="#_x0000_t202" style="position:absolute;left:17811;top:520;width:5524;height:2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rsidR="00F90B53" w:rsidRPr="00E767E8" w:rsidRDefault="00F90B53" w:rsidP="00C778D2">
                        <w:pPr>
                          <w:rPr>
                            <w:rFonts w:asciiTheme="minorHAnsi" w:hAnsiTheme="minorHAnsi" w:cstheme="minorHAnsi"/>
                            <w:sz w:val="12"/>
                            <w:szCs w:val="12"/>
                          </w:rPr>
                        </w:pPr>
                        <w:r w:rsidRPr="00E767E8">
                          <w:rPr>
                            <w:rFonts w:asciiTheme="minorHAnsi" w:hAnsiTheme="minorHAnsi" w:cstheme="minorHAnsi"/>
                            <w:sz w:val="12"/>
                            <w:szCs w:val="12"/>
                          </w:rPr>
                          <w:t>Gerak Tuas</w:t>
                        </w:r>
                      </w:p>
                    </w:txbxContent>
                  </v:textbox>
                </v:shape>
                <v:line id="Straight Connector 39" o:spid="_x0000_s1059" style="position:absolute;flip:y;visibility:visible;mso-wrap-style:square" from="14561,1950" to="18650,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Y6A8YAAADbAAAADwAAAGRycy9kb3ducmV2LnhtbESPT2vCQBTE70K/w/IKvZmNf7A2dRUp&#10;SIOCbbWHHh/Z1yQ0+zbNrib66V1B8DjMzG+Y2aIzlThS40rLCgZRDII4s7rkXMH3ftWfgnAeWWNl&#10;mRScyMFi/tCbYaJty1903PlcBAi7BBUU3teJlC4ryKCLbE0cvF/bGPRBNrnUDbYBbio5jOOJNFhy&#10;WCiwpreCsr/dwShIU16vz7z6+Bl8/r/7UbnZjttnpZ4eu+UrCE+dv4dv7VQrGL3A9Uv4AX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2OgPGAAAA2wAAAA8AAAAAAAAA&#10;AAAAAAAAoQIAAGRycy9kb3ducmV2LnhtbFBLBQYAAAAABAAEAPkAAACUAwAAAAA=&#10;" strokecolor="#4579b8 [3044]"/>
                <v:line id="Straight Connector 41" o:spid="_x0000_s1060" style="position:absolute;flip:y;visibility:visible;mso-wrap-style:square" from="12307,1603" to="13602,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ZFeMUAAADbAAAADwAAAGRycy9kb3ducmV2LnhtbESPQWvCQBSE7wX/w/IEb2aTKrZEV5GC&#10;NFiwrfXg8ZF9JsHs2zS7NWl/vSsIPQ4z8w2zWPWmFhdqXWVZQRLFIIhzqysuFBy+NuNnEM4ja6wt&#10;k4JfcrBaDh4WmGrb8Sdd9r4QAcIuRQWl900qpctLMugi2xAH72Rbgz7ItpC6xS7ATS0f43gmDVYc&#10;Fkps6KWk/Lz/MQqyjLfbP968H5OP71c/qd520+5JqdGwX89BeOr9f/jezrSCaQK3L+EH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ZFeMUAAADbAAAADwAAAAAAAAAA&#10;AAAAAAChAgAAZHJzL2Rvd25yZXYueG1sUEsFBgAAAAAEAAQA+QAAAJMDAAAAAA==&#10;" strokecolor="#4579b8 [3044]"/>
                <v:shape id="Text Box 42" o:spid="_x0000_s1061" type="#_x0000_t202" style="position:absolute;left:12004;width:3613;height:2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rsidR="00F90B53" w:rsidRPr="00E767E8" w:rsidRDefault="00F90B53" w:rsidP="00C778D2">
                        <w:pPr>
                          <w:rPr>
                            <w:rFonts w:asciiTheme="minorHAnsi" w:hAnsiTheme="minorHAnsi" w:cstheme="minorHAnsi"/>
                            <w:sz w:val="12"/>
                            <w:szCs w:val="12"/>
                          </w:rPr>
                        </w:pPr>
                        <w:r w:rsidRPr="00E767E8">
                          <w:rPr>
                            <w:rFonts w:asciiTheme="minorHAnsi" w:hAnsiTheme="minorHAnsi" w:cstheme="minorHAnsi"/>
                            <w:sz w:val="12"/>
                            <w:szCs w:val="12"/>
                          </w:rPr>
                          <w:t>Tuas</w:t>
                        </w:r>
                      </w:p>
                    </w:txbxContent>
                  </v:textbox>
                </v:shape>
                <v:shape id="Text Box 43" o:spid="_x0000_s1062" type="#_x0000_t202" style="position:absolute;left:4290;top:1863;width:5042;height:2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rsidR="00F90B53" w:rsidRPr="00E767E8" w:rsidRDefault="00F90B53" w:rsidP="00C778D2">
                        <w:pPr>
                          <w:rPr>
                            <w:rFonts w:asciiTheme="minorHAnsi" w:hAnsiTheme="minorHAnsi" w:cstheme="minorHAnsi"/>
                            <w:sz w:val="12"/>
                            <w:szCs w:val="12"/>
                          </w:rPr>
                        </w:pPr>
                        <w:r>
                          <w:rPr>
                            <w:rFonts w:asciiTheme="minorHAnsi" w:hAnsiTheme="minorHAnsi" w:cstheme="minorHAnsi"/>
                            <w:sz w:val="12"/>
                            <w:szCs w:val="12"/>
                          </w:rPr>
                          <w:t>Motor</w:t>
                        </w:r>
                      </w:p>
                    </w:txbxContent>
                  </v:textbox>
                </v:shape>
                <v:line id="Straight Connector 44" o:spid="_x0000_s1063" style="position:absolute;visibility:visible;mso-wrap-style:square" from="6890,3943" to="9201,4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UhsQAAADbAAAADwAAAGRycy9kb3ducmV2LnhtbESPUWsCMRCE34X+h7AF3zRXtaJXo4gg&#10;SNuX2v6A7WW9O7xszmTVs7++KRR8HGbmG2ax6lyjLhRi7dnA0zADRVx4W3Np4OtzO5iBioJssfFM&#10;Bm4UYbV86C0wt/7KH3TZS6kShGOOBiqRNtc6FhU5jEPfEifv4INDSTKU2ga8Jrhr9CjLptphzWmh&#10;wpY2FRXH/dkZOL297+LtuxnJ9Pnn9RjWs7mMozH9x279Akqok3v4v72zBiYT+PuSfoB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dNSGxAAAANsAAAAPAAAAAAAAAAAA&#10;AAAAAKECAABkcnMvZG93bnJldi54bWxQSwUGAAAAAAQABAD5AAAAkgMAAAAA&#10;" strokecolor="#4579b8 [3044]"/>
                <v:shape id="Text Box 46" o:spid="_x0000_s1064" type="#_x0000_t202" style="position:absolute;top:10140;width:8726;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rsidR="00F90B53" w:rsidRPr="00E767E8" w:rsidRDefault="00F90B53" w:rsidP="00C778D2">
                        <w:pPr>
                          <w:rPr>
                            <w:rFonts w:asciiTheme="minorHAnsi" w:hAnsiTheme="minorHAnsi" w:cstheme="minorHAnsi"/>
                            <w:sz w:val="12"/>
                            <w:szCs w:val="12"/>
                          </w:rPr>
                        </w:pPr>
                        <w:r>
                          <w:rPr>
                            <w:rFonts w:asciiTheme="minorHAnsi" w:hAnsiTheme="minorHAnsi" w:cstheme="minorHAnsi"/>
                            <w:sz w:val="12"/>
                            <w:szCs w:val="12"/>
                          </w:rPr>
                          <w:t>Dudukan Ambu Bag</w:t>
                        </w:r>
                      </w:p>
                    </w:txbxContent>
                  </v:textbox>
                </v:shape>
                <v:line id="Straight Connector 47" o:spid="_x0000_s1065" style="position:absolute;flip:y;visibility:visible;mso-wrap-style:square" from="7237,11267" to="12486,1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4l8YAAADbAAAADwAAAGRycy9kb3ducmV2LnhtbESPT2vCQBTE70K/w/IKvenGKioxGykF&#10;MVjQ+ufg8ZF9TUKzb9Ps1qT99F1B6HGYmd8wyao3tbhS6yrLCsajCARxbnXFhYLzaT1cgHAeWWNt&#10;mRT8kINV+jBIMNa24wNdj74QAcIuRgWl900spctLMuhGtiEO3odtDfog20LqFrsAN7V8jqKZNFhx&#10;WCixodeS8s/jt1GQZbzd/vJ6fxm/f238pHrbTbu5Uk+P/csShKfe/4fv7UwrmM7h9iX8AJ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jeJfGAAAA2wAAAA8AAAAAAAAA&#10;AAAAAAAAoQIAAGRycy9kb3ducmV2LnhtbFBLBQYAAAAABAAEAPkAAACUAwAAAAA=&#10;" strokecolor="#4579b8 [3044]"/>
                <v:shape id="Text Box 48" o:spid="_x0000_s1066" type="#_x0000_t202" style="position:absolute;left:19978;top:2773;width:6337;height:2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rsidR="00F90B53" w:rsidRPr="00E767E8" w:rsidRDefault="00F90B53" w:rsidP="00C778D2">
                        <w:pPr>
                          <w:rPr>
                            <w:rFonts w:asciiTheme="minorHAnsi" w:hAnsiTheme="minorHAnsi" w:cstheme="minorHAnsi"/>
                            <w:sz w:val="12"/>
                            <w:szCs w:val="12"/>
                          </w:rPr>
                        </w:pPr>
                        <w:r>
                          <w:rPr>
                            <w:rFonts w:asciiTheme="minorHAnsi" w:hAnsiTheme="minorHAnsi" w:cstheme="minorHAnsi"/>
                            <w:sz w:val="12"/>
                            <w:szCs w:val="12"/>
                          </w:rPr>
                          <w:t>Mask/Pasien</w:t>
                        </w:r>
                      </w:p>
                    </w:txbxContent>
                  </v:textbox>
                </v:shape>
                <v:shape id="Text Box 49" o:spid="_x0000_s1067" type="#_x0000_t202" style="position:absolute;left:260;top:6543;width:6337;height:2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rsidR="00F90B53" w:rsidRPr="00E767E8" w:rsidRDefault="00F90B53" w:rsidP="00C778D2">
                        <w:pPr>
                          <w:rPr>
                            <w:rFonts w:asciiTheme="minorHAnsi" w:hAnsiTheme="minorHAnsi" w:cstheme="minorHAnsi"/>
                            <w:sz w:val="12"/>
                            <w:szCs w:val="12"/>
                          </w:rPr>
                        </w:pPr>
                        <w:r>
                          <w:rPr>
                            <w:rFonts w:asciiTheme="minorHAnsi" w:hAnsiTheme="minorHAnsi" w:cstheme="minorHAnsi"/>
                            <w:sz w:val="12"/>
                            <w:szCs w:val="12"/>
                          </w:rPr>
                          <w:t>Inlet</w:t>
                        </w:r>
                      </w:p>
                    </w:txbxContent>
                  </v:textbox>
                </v:shape>
                <v:line id="Straight Connector 50" o:spid="_x0000_s1068" style="position:absolute;flip:y;visibility:visible;mso-wrap-style:square" from="19241,4160" to="22312,5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N2PsMAAADbAAAADwAAAGRycy9kb3ducmV2LnhtbERPy2rCQBTdF/yH4Qru6iS1tSVmlCKI&#10;wYKvduHykrkmwcydmBlN2q/vLApdHs47XfSmFndqXWVZQTyOQBDnVldcKPj6XD2+gXAeWWNtmRR8&#10;k4PFfPCQYqJtxwe6H30hQgi7BBWU3jeJlC4vyaAb24Y4cGfbGvQBtoXULXYh3NTyKYqm0mDFoaHE&#10;hpYl5ZfjzSjIMt5sfni1O8X769pPqo/tc/eq1GjYv89AeOr9v/jPnWkFL2F9+BJ+gJ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dj7DAAAA2wAAAA8AAAAAAAAAAAAA&#10;AAAAoQIAAGRycy9kb3ducmV2LnhtbFBLBQYAAAAABAAEAPkAAACRAwAAAAA=&#10;" strokecolor="#4579b8 [3044]"/>
                <v:line id="Straight Connector 51" o:spid="_x0000_s1069" style="position:absolute;visibility:visible;mso-wrap-style:square" from="4290,7583" to="9202,7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rhw8QAAADbAAAADwAAAGRycy9kb3ducmV2LnhtbESPUWsCMRCE3wv9D2ELvtWcimJPo0hB&#10;EO1LbX/A9rLeHV4212TV019vCgUfh5n5hpkvO9eoM4VYezYw6GegiAtvay4NfH+tX6egoiBbbDyT&#10;gStFWC6en+aYW3/hTzrvpVQJwjFHA5VIm2sdi4ocxr5viZN38MGhJBlKbQNeEtw1ephlE+2w5rRQ&#10;YUvvFRXH/ckZ+N19bOL1pxnKZHzbHsNq+iajaEzvpVvNQAl18gj/tzfWwHgAf1/SD9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2uHDxAAAANsAAAAPAAAAAAAAAAAA&#10;AAAAAKECAABkcnMvZG93bnJldi54bWxQSwUGAAAAAAQABAD5AAAAkgMAAAAA&#10;" strokecolor="#4579b8 [3044]"/>
                <w10:wrap type="square"/>
              </v:group>
            </w:pict>
          </mc:Fallback>
        </mc:AlternateContent>
      </w:r>
    </w:p>
    <w:p w:rsidR="00F90B53" w:rsidRDefault="00F90B53" w:rsidP="0063371D">
      <w:pPr>
        <w:pStyle w:val="Text"/>
        <w:ind w:firstLine="0"/>
        <w:jc w:val="center"/>
        <w:rPr>
          <w:sz w:val="22"/>
          <w:szCs w:val="22"/>
          <w:lang w:val="en-US"/>
        </w:rPr>
      </w:pPr>
    </w:p>
    <w:p w:rsidR="00F90B53" w:rsidRDefault="00F90B53" w:rsidP="0063371D">
      <w:pPr>
        <w:pStyle w:val="Text"/>
        <w:ind w:firstLine="0"/>
        <w:jc w:val="center"/>
        <w:rPr>
          <w:sz w:val="22"/>
          <w:szCs w:val="22"/>
          <w:lang w:val="en-US"/>
        </w:rPr>
      </w:pPr>
    </w:p>
    <w:p w:rsidR="00B2626E" w:rsidRDefault="00B2626E" w:rsidP="00B2626E">
      <w:pPr>
        <w:jc w:val="center"/>
        <w:rPr>
          <w:noProof/>
          <w:sz w:val="22"/>
          <w:szCs w:val="22"/>
        </w:rPr>
      </w:pPr>
    </w:p>
    <w:p w:rsidR="00B2626E" w:rsidRDefault="00B2626E" w:rsidP="00B2626E">
      <w:pPr>
        <w:jc w:val="center"/>
        <w:rPr>
          <w:sz w:val="22"/>
          <w:szCs w:val="22"/>
        </w:rPr>
      </w:pPr>
    </w:p>
    <w:p w:rsidR="00B2626E" w:rsidRDefault="00B2626E" w:rsidP="00B2626E">
      <w:pPr>
        <w:jc w:val="center"/>
        <w:rPr>
          <w:sz w:val="22"/>
          <w:szCs w:val="22"/>
        </w:rPr>
      </w:pPr>
    </w:p>
    <w:p w:rsidR="00B2626E" w:rsidRDefault="00B2626E" w:rsidP="00B2626E">
      <w:pPr>
        <w:jc w:val="center"/>
        <w:rPr>
          <w:sz w:val="22"/>
          <w:szCs w:val="22"/>
        </w:rPr>
      </w:pPr>
    </w:p>
    <w:p w:rsidR="00B2626E" w:rsidRDefault="00B2626E" w:rsidP="00B2626E">
      <w:pPr>
        <w:jc w:val="center"/>
        <w:rPr>
          <w:sz w:val="22"/>
          <w:szCs w:val="22"/>
        </w:rPr>
      </w:pPr>
    </w:p>
    <w:p w:rsidR="00F90B53" w:rsidRDefault="00F90B53" w:rsidP="00B2626E">
      <w:pPr>
        <w:jc w:val="center"/>
        <w:rPr>
          <w:noProof/>
          <w:sz w:val="22"/>
          <w:szCs w:val="22"/>
        </w:rPr>
      </w:pPr>
      <w:r>
        <w:rPr>
          <w:sz w:val="22"/>
          <w:szCs w:val="22"/>
        </w:rPr>
        <w:t>Tampak Depan</w:t>
      </w:r>
    </w:p>
    <w:p w:rsidR="00F90B53" w:rsidRDefault="00F90B53" w:rsidP="0063371D">
      <w:pPr>
        <w:pStyle w:val="Text"/>
        <w:ind w:firstLine="0"/>
        <w:jc w:val="center"/>
        <w:rPr>
          <w:sz w:val="22"/>
          <w:szCs w:val="22"/>
          <w:lang w:val="en-US"/>
        </w:rPr>
      </w:pPr>
    </w:p>
    <w:p w:rsidR="00F90B53" w:rsidRDefault="00F90B53" w:rsidP="0063371D">
      <w:pPr>
        <w:pStyle w:val="Text"/>
        <w:ind w:firstLine="0"/>
        <w:jc w:val="center"/>
        <w:rPr>
          <w:sz w:val="22"/>
          <w:szCs w:val="22"/>
          <w:lang w:val="en-US"/>
        </w:rPr>
      </w:pPr>
    </w:p>
    <w:p w:rsidR="00F90B53" w:rsidRDefault="00B2626E" w:rsidP="0063371D">
      <w:pPr>
        <w:pStyle w:val="Text"/>
        <w:ind w:firstLine="0"/>
        <w:jc w:val="center"/>
        <w:rPr>
          <w:sz w:val="22"/>
          <w:szCs w:val="22"/>
          <w:lang w:val="en-US"/>
        </w:rPr>
      </w:pPr>
      <w:r w:rsidRPr="00F65BF1">
        <w:rPr>
          <w:color w:val="FF0000"/>
          <w:sz w:val="22"/>
          <w:szCs w:val="22"/>
          <w:lang w:val="en-US"/>
        </w:rPr>
        <mc:AlternateContent>
          <mc:Choice Requires="wpg">
            <w:drawing>
              <wp:anchor distT="0" distB="0" distL="114300" distR="114300" simplePos="0" relativeHeight="251672576" behindDoc="0" locked="0" layoutInCell="1" allowOverlap="1" wp14:anchorId="748AEAF4" wp14:editId="10648642">
                <wp:simplePos x="0" y="0"/>
                <wp:positionH relativeFrom="column">
                  <wp:posOffset>794385</wp:posOffset>
                </wp:positionH>
                <wp:positionV relativeFrom="paragraph">
                  <wp:posOffset>12700</wp:posOffset>
                </wp:positionV>
                <wp:extent cx="1200150" cy="951865"/>
                <wp:effectExtent l="0" t="0" r="0" b="19685"/>
                <wp:wrapSquare wrapText="bothSides"/>
                <wp:docPr id="89" name="Group 89"/>
                <wp:cNvGraphicFramePr/>
                <a:graphic xmlns:a="http://schemas.openxmlformats.org/drawingml/2006/main">
                  <a:graphicData uri="http://schemas.microsoft.com/office/word/2010/wordprocessingGroup">
                    <wpg:wgp>
                      <wpg:cNvGrpSpPr/>
                      <wpg:grpSpPr>
                        <a:xfrm>
                          <a:off x="0" y="0"/>
                          <a:ext cx="1200150" cy="951865"/>
                          <a:chOff x="-41704" y="-29417"/>
                          <a:chExt cx="1056497" cy="1060450"/>
                        </a:xfrm>
                      </wpg:grpSpPr>
                      <wps:wsp>
                        <wps:cNvPr id="80" name="Frame 80"/>
                        <wps:cNvSpPr/>
                        <wps:spPr>
                          <a:xfrm>
                            <a:off x="-41704" y="-29417"/>
                            <a:ext cx="973455" cy="1060450"/>
                          </a:xfrm>
                          <a:prstGeom prst="frame">
                            <a:avLst>
                              <a:gd name="adj1" fmla="val 591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1" name="Picture 81" descr="Gambar Power Off Vektor Desain Tombol Bulat, Rancangan, Baru, Download  Gratis PNG dan Vektor dengan Latar Belakang Transparan untuk Unduh Gratis"/>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29026" y="134636"/>
                            <a:ext cx="203200" cy="203200"/>
                          </a:xfrm>
                          <a:prstGeom prst="rect">
                            <a:avLst/>
                          </a:prstGeom>
                          <a:noFill/>
                          <a:ln>
                            <a:noFill/>
                          </a:ln>
                        </pic:spPr>
                      </pic:pic>
                      <wps:wsp>
                        <wps:cNvPr id="82" name="Frame 82"/>
                        <wps:cNvSpPr/>
                        <wps:spPr>
                          <a:xfrm>
                            <a:off x="106587" y="403907"/>
                            <a:ext cx="444500" cy="165100"/>
                          </a:xfrm>
                          <a:prstGeom prst="frame">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3" name="Picture 83" descr="res.cloudinary.com/rsc/image/upload/b_rgb:FFFFF..."/>
                          <pic:cNvPicPr>
                            <a:picLocks noChangeAspect="1"/>
                          </pic:cNvPicPr>
                        </pic:nvPicPr>
                        <pic:blipFill rotWithShape="1">
                          <a:blip r:embed="rId20">
                            <a:extLst>
                              <a:ext uri="{28A0092B-C50C-407E-A947-70E740481C1C}">
                                <a14:useLocalDpi xmlns:a14="http://schemas.microsoft.com/office/drawing/2010/main" val="0"/>
                              </a:ext>
                            </a:extLst>
                          </a:blip>
                          <a:srcRect l="8247" t="13674" r="5261" b="8491"/>
                          <a:stretch/>
                        </pic:blipFill>
                        <pic:spPr bwMode="auto">
                          <a:xfrm>
                            <a:off x="712447" y="516103"/>
                            <a:ext cx="158750" cy="146685"/>
                          </a:xfrm>
                          <a:prstGeom prst="rect">
                            <a:avLst/>
                          </a:prstGeom>
                          <a:noFill/>
                          <a:ln>
                            <a:noFill/>
                          </a:ln>
                          <a:extLst>
                            <a:ext uri="{53640926-AAD7-44D8-BBD7-CCE9431645EC}">
                              <a14:shadowObscured xmlns:a14="http://schemas.microsoft.com/office/drawing/2010/main"/>
                            </a:ext>
                          </a:extLst>
                        </pic:spPr>
                      </pic:pic>
                      <wps:wsp>
                        <wps:cNvPr id="85" name="Text Box 85"/>
                        <wps:cNvSpPr txBox="1"/>
                        <wps:spPr>
                          <a:xfrm>
                            <a:off x="224393" y="16830"/>
                            <a:ext cx="47625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0B53" w:rsidRPr="00E92048" w:rsidRDefault="00F90B53" w:rsidP="00E92048">
                              <w:pPr>
                                <w:rPr>
                                  <w:rFonts w:asciiTheme="minorHAnsi" w:hAnsiTheme="minorHAnsi" w:cstheme="minorHAnsi"/>
                                  <w:sz w:val="12"/>
                                  <w:szCs w:val="12"/>
                                </w:rPr>
                              </w:pPr>
                              <w:r w:rsidRPr="00E92048">
                                <w:rPr>
                                  <w:rFonts w:asciiTheme="minorHAnsi" w:hAnsiTheme="minorHAnsi" w:cstheme="minorHAnsi"/>
                                  <w:sz w:val="12"/>
                                  <w:szCs w:val="12"/>
                                </w:rPr>
                                <w:t>Switch</w:t>
                              </w:r>
                            </w:p>
                            <w:p w:rsidR="00F90B53" w:rsidRPr="00E92048" w:rsidRDefault="00F90B53" w:rsidP="00E92048">
                              <w:pPr>
                                <w:rPr>
                                  <w:rFonts w:asciiTheme="minorHAnsi" w:hAnsiTheme="minorHAnsi" w:cstheme="minorHAnsi"/>
                                  <w:sz w:val="12"/>
                                  <w:szCs w:val="12"/>
                                </w:rPr>
                              </w:pPr>
                              <w:r w:rsidRPr="00E92048">
                                <w:rPr>
                                  <w:rFonts w:asciiTheme="minorHAnsi" w:hAnsiTheme="minorHAnsi" w:cstheme="minorHAnsi"/>
                                  <w:sz w:val="12"/>
                                  <w:szCs w:val="12"/>
                                </w:rPr>
                                <w:t>ON/OFF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86"/>
                        <wps:cNvSpPr txBox="1"/>
                        <wps:spPr>
                          <a:xfrm>
                            <a:off x="129026" y="403907"/>
                            <a:ext cx="428625" cy="196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0B53" w:rsidRPr="00E92048" w:rsidRDefault="00F90B53" w:rsidP="00E92048">
                              <w:pPr>
                                <w:jc w:val="center"/>
                                <w:rPr>
                                  <w:rFonts w:asciiTheme="minorHAnsi" w:hAnsiTheme="minorHAnsi" w:cstheme="minorHAnsi"/>
                                  <w:sz w:val="12"/>
                                  <w:szCs w:val="12"/>
                                </w:rPr>
                              </w:pPr>
                              <w:r>
                                <w:rPr>
                                  <w:rFonts w:asciiTheme="minorHAnsi" w:hAnsiTheme="minorHAnsi" w:cstheme="minorHAnsi"/>
                                  <w:sz w:val="12"/>
                                  <w:szCs w:val="12"/>
                                </w:rPr>
                                <w:t>LCD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Text Box 87"/>
                        <wps:cNvSpPr txBox="1"/>
                        <wps:spPr>
                          <a:xfrm>
                            <a:off x="538543" y="594641"/>
                            <a:ext cx="47625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0B53" w:rsidRDefault="00F90B53" w:rsidP="00E92048">
                              <w:pPr>
                                <w:rPr>
                                  <w:rFonts w:asciiTheme="minorHAnsi" w:hAnsiTheme="minorHAnsi" w:cstheme="minorHAnsi"/>
                                  <w:sz w:val="12"/>
                                  <w:szCs w:val="12"/>
                                </w:rPr>
                              </w:pPr>
                              <w:r>
                                <w:rPr>
                                  <w:rFonts w:asciiTheme="minorHAnsi" w:hAnsiTheme="minorHAnsi" w:cstheme="minorHAnsi"/>
                                  <w:sz w:val="12"/>
                                  <w:szCs w:val="12"/>
                                </w:rPr>
                                <w:t>Rotary</w:t>
                              </w:r>
                            </w:p>
                            <w:p w:rsidR="00F90B53" w:rsidRPr="00E92048" w:rsidRDefault="00F90B53" w:rsidP="00E92048">
                              <w:pPr>
                                <w:rPr>
                                  <w:rFonts w:asciiTheme="minorHAnsi" w:hAnsiTheme="minorHAnsi" w:cstheme="minorHAnsi"/>
                                  <w:sz w:val="12"/>
                                  <w:szCs w:val="12"/>
                                </w:rPr>
                              </w:pPr>
                              <w:r w:rsidRPr="00E92048">
                                <w:rPr>
                                  <w:rFonts w:asciiTheme="minorHAnsi" w:hAnsiTheme="minorHAnsi" w:cstheme="minorHAnsi"/>
                                  <w:sz w:val="12"/>
                                  <w:szCs w:val="12"/>
                                </w:rPr>
                                <w:t>Switch</w:t>
                              </w:r>
                            </w:p>
                            <w:p w:rsidR="00F90B53" w:rsidRPr="00E92048" w:rsidRDefault="00F90B53" w:rsidP="00E92048">
                              <w:pPr>
                                <w:rPr>
                                  <w:rFonts w:asciiTheme="minorHAnsi" w:hAnsiTheme="minorHAnsi" w:cstheme="minorHAnsi"/>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8AEAF4" id="Group 89" o:spid="_x0000_s1070" style="position:absolute;left:0;text-align:left;margin-left:62.55pt;margin-top:1pt;width:94.5pt;height:74.95pt;z-index:251672576;mso-width-relative:margin;mso-height-relative:margin" coordorigin="-417,-294" coordsize="10564,106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">
                <v:shape id="Frame 80" o:spid="_x0000_s1071" style="position:absolute;left:-417;top:-294;width:9734;height:10604;visibility:visible;mso-wrap-style:square;v-text-anchor:middle" coordsize="973455,106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HsZMMA&#10;AADbAAAADwAAAGRycy9kb3ducmV2LnhtbERPy2rCQBTdF/yH4QrdFJ3UUAkxE9FKwdKVL9DdJXNN&#10;gpk7SWaq6d93FoUuD+edLQfTiDv1rras4HUagSAurK65VHA8fEwSEM4ja2wsk4IfcrDMR08Zpto+&#10;eEf3vS9FCGGXooLK+zaV0hUVGXRT2xIH7mp7gz7AvpS6x0cIN42cRdFcGqw5NFTY0ntFxW3/bRQ0&#10;+GY/u9v6FH3FL9vkEh+64rxR6nk8rBYgPA3+X/zn3moFSVgfvoQf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HsZMMAAADbAAAADwAAAAAAAAAAAAAAAACYAgAAZHJzL2Rv&#10;d25yZXYueG1sUEsFBgAAAAAEAAQA9QAAAIgDAAAAAA==&#10;" path="m,l973455,r,1060450l,1060450,,xm57560,57560r,945330l915895,1002890r,-945330l57560,57560xe" fillcolor="#4f81bd [3204]" strokecolor="#243f60 [1604]" strokeweight="2pt">
                  <v:path arrowok="t" o:connecttype="custom" o:connectlocs="0,0;973455,0;973455,1060450;0,1060450;0,0;57560,57560;57560,1002890;915895,1002890;915895,57560;57560,57560" o:connectangles="0,0,0,0,0,0,0,0,0,0"/>
                </v:shape>
                <v:shape id="Picture 81" o:spid="_x0000_s1072" type="#_x0000_t75" alt="Gambar Power Off Vektor Desain Tombol Bulat, Rancangan, Baru, Download  Gratis PNG dan Vektor dengan Latar Belakang Transparan untuk Unduh Gratis" style="position:absolute;left:1290;top:1346;width:2032;height:2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mNj3EAAAA2wAAAA8AAABkcnMvZG93bnJldi54bWxEj0+LwjAUxO8LfofwFvayrGmXRaQaZVFc&#10;6kHBP+v50TzbYvNSkqj12xtB8DjMzG+Y8bQzjbiQ87VlBWk/AUFcWF1zqWC/W3wNQfiArLGxTApu&#10;5GE66b2NMdP2yhu6bEMpIoR9hgqqENpMSl9UZND3bUscvaN1BkOUrpTa4TXCTSO/k2QgDdYcFyps&#10;aVZRcdqejYL5aflnV7fdf5oflp/5YebW8scp9fHe/Y5ABOrCK/xs51rBMIXHl/gD5OQ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mNj3EAAAA2wAAAA8AAAAAAAAAAAAAAAAA&#10;nwIAAGRycy9kb3ducmV2LnhtbFBLBQYAAAAABAAEAPcAAACQAwAAAAA=&#10;">
                  <v:imagedata r:id="rId21" o:title="Gambar Power Off Vektor Desain Tombol Bulat, Rancangan, Baru, Download  Gratis PNG dan Vektor dengan Latar Belakang Transparan untuk Unduh Gratis"/>
                  <v:path arrowok="t"/>
                </v:shape>
                <v:shape id="Frame 82" o:spid="_x0000_s1073" style="position:absolute;left:1065;top:4039;width:4445;height:1651;visibility:visible;mso-wrap-style:square;v-text-anchor:middle" coordsize="44450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ESScAA&#10;AADbAAAADwAAAGRycy9kb3ducmV2LnhtbESPzQrCMBCE74LvEFbwIprqQUo1igiCeBD8Qa9rs7bF&#10;ZlOaqNWnN4LgcZiZb5jpvDGleFDtCssKhoMIBHFqdcGZguNh1Y9BOI+ssbRMCl7kYD5rt6aYaPvk&#10;HT32PhMBwi5BBbn3VSKlS3My6Aa2Ig7e1dYGfZB1JnWNzwA3pRxF0VgaLDgs5FjRMqf0tr8bBZk+&#10;bYpXuTv09Du+uFN85/V5q1S30ywmIDw1/h/+tddaQTyC75fwA+Ts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ESScAAAADbAAAADwAAAAAAAAAAAAAAAACYAgAAZHJzL2Rvd25y&#10;ZXYueG1sUEsFBgAAAAAEAAQA9QAAAIUDAAAAAA==&#10;" path="m,l444500,r,165100l,165100,,xm20638,20638r,123825l423863,144463r,-123825l20638,20638xe" fillcolor="#506329 [1638]" stroked="f">
                  <v:fill color2="#93b64c [3014]" rotate="t" angle="180" colors="0 #769535;52429f #9bc348;1 #9cc746" focus="100%" type="gradient">
                    <o:fill v:ext="view" type="gradientUnscaled"/>
                  </v:fill>
                  <v:shadow on="t" color="black" opacity="22937f" origin=",.5" offset="0,.63889mm"/>
                  <v:path arrowok="t" o:connecttype="custom" o:connectlocs="0,0;444500,0;444500,165100;0,165100;0,0;20638,20638;20638,144463;423863,144463;423863,20638;20638,20638" o:connectangles="0,0,0,0,0,0,0,0,0,0"/>
                </v:shape>
                <v:shape id="Picture 83" o:spid="_x0000_s1074" type="#_x0000_t75" alt="res.cloudinary.com/rsc/image/upload/b_rgb:FFFFF..." style="position:absolute;left:7124;top:5161;width:1587;height:1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aR0LDAAAA2wAAAA8AAABkcnMvZG93bnJldi54bWxEj0+LwjAUxO/CfofwFryIpq4gUo0iguwe&#10;VNBd78/m2Rabl9Jk+8dPbwTB4zAzv2EWq9YUoqbK5ZYVjEcRCOLE6pxTBX+/2+EMhPPIGgvLpKAj&#10;B6vlR2+BsbYNH6k++VQECLsYFWTel7GULsnIoBvZkjh4V1sZ9EFWqdQVNgFuCvkVRVNpMOewkGFJ&#10;m4yS2+nfBEp3kPY62N7r3fiyaYrvfLA/d0r1P9v1HISn1r/Dr/aPVjCbwPNL+AF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9pHQsMAAADbAAAADwAAAAAAAAAAAAAAAACf&#10;AgAAZHJzL2Rvd25yZXYueG1sUEsFBgAAAAAEAAQA9wAAAI8DAAAAAA==&#10;">
                  <v:imagedata r:id="rId22" o:title="FFFFF.." croptop="8961f" cropbottom="5565f" cropleft="5405f" cropright="3448f"/>
                  <v:path arrowok="t"/>
                </v:shape>
                <v:shape id="Text Box 85" o:spid="_x0000_s1075" type="#_x0000_t202" style="position:absolute;left:2243;top:168;width:4763;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skMQA&#10;AADbAAAADwAAAGRycy9kb3ducmV2LnhtbESPQYvCMBSE74L/ITxhb5oquJRqFCmIy7Ie1F68PZtn&#10;W2xeapPVrr9+Iwgeh5n5hpkvO1OLG7WusqxgPIpAEOdWV1woyA7rYQzCeWSNtWVS8EcOlot+b46J&#10;tnfe0W3vCxEg7BJUUHrfJFK6vCSDbmQb4uCdbWvQB9kWUrd4D3BTy0kUfUqDFYeFEhtKS8ov+1+j&#10;4Dtdb3F3mpj4Uaebn/OquWbHqVIfg241A+Gp8+/wq/2lFcRTeH4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qLJDEAAAA2wAAAA8AAAAAAAAAAAAAAAAAmAIAAGRycy9k&#10;b3ducmV2LnhtbFBLBQYAAAAABAAEAPUAAACJAwAAAAA=&#10;" filled="f" stroked="f" strokeweight=".5pt">
                  <v:textbox>
                    <w:txbxContent>
                      <w:p w:rsidR="00F90B53" w:rsidRPr="00E92048" w:rsidRDefault="00F90B53" w:rsidP="00E92048">
                        <w:pPr>
                          <w:rPr>
                            <w:rFonts w:asciiTheme="minorHAnsi" w:hAnsiTheme="minorHAnsi" w:cstheme="minorHAnsi"/>
                            <w:sz w:val="12"/>
                            <w:szCs w:val="12"/>
                          </w:rPr>
                        </w:pPr>
                        <w:r w:rsidRPr="00E92048">
                          <w:rPr>
                            <w:rFonts w:asciiTheme="minorHAnsi" w:hAnsiTheme="minorHAnsi" w:cstheme="minorHAnsi"/>
                            <w:sz w:val="12"/>
                            <w:szCs w:val="12"/>
                          </w:rPr>
                          <w:t>Switch</w:t>
                        </w:r>
                      </w:p>
                      <w:p w:rsidR="00F90B53" w:rsidRPr="00E92048" w:rsidRDefault="00F90B53" w:rsidP="00E92048">
                        <w:pPr>
                          <w:rPr>
                            <w:rFonts w:asciiTheme="minorHAnsi" w:hAnsiTheme="minorHAnsi" w:cstheme="minorHAnsi"/>
                            <w:sz w:val="12"/>
                            <w:szCs w:val="12"/>
                          </w:rPr>
                        </w:pPr>
                        <w:r w:rsidRPr="00E92048">
                          <w:rPr>
                            <w:rFonts w:asciiTheme="minorHAnsi" w:hAnsiTheme="minorHAnsi" w:cstheme="minorHAnsi"/>
                            <w:sz w:val="12"/>
                            <w:szCs w:val="12"/>
                          </w:rPr>
                          <w:t>ON/OFF</w:t>
                        </w:r>
                      </w:p>
                    </w:txbxContent>
                  </v:textbox>
                </v:shape>
                <v:shape id="Text Box 86" o:spid="_x0000_s1076" type="#_x0000_t202" style="position:absolute;left:1290;top:4039;width:4286;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iy58YA&#10;AADbAAAADwAAAGRycy9kb3ducmV2LnhtbESPQWvCQBSE70L/w/IK3sxGoRLSrCIBaSn2oM2lt9fs&#10;Mwlm36bZbZL213cFweMwM98w2XYyrRiod41lBcsoBkFcWt1wpaD42C8SEM4ja2wtk4JfcrDdPMwy&#10;TLUd+UjDyVciQNilqKD2vkuldGVNBl1kO+LgnW1v0AfZV1L3OAa4aeUqjtfSYMNhocaO8prKy+nH&#10;KHjL9+94/FqZ5K/NXw7nXfddfD4pNX+cds8gPE3+Hr61X7WCZA3XL+EH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iy58YAAADbAAAADwAAAAAAAAAAAAAAAACYAgAAZHJz&#10;L2Rvd25yZXYueG1sUEsFBgAAAAAEAAQA9QAAAIsDAAAAAA==&#10;" filled="f" stroked="f" strokeweight=".5pt">
                  <v:textbox>
                    <w:txbxContent>
                      <w:p w:rsidR="00F90B53" w:rsidRPr="00E92048" w:rsidRDefault="00F90B53" w:rsidP="00E92048">
                        <w:pPr>
                          <w:jc w:val="center"/>
                          <w:rPr>
                            <w:rFonts w:asciiTheme="minorHAnsi" w:hAnsiTheme="minorHAnsi" w:cstheme="minorHAnsi"/>
                            <w:sz w:val="12"/>
                            <w:szCs w:val="12"/>
                          </w:rPr>
                        </w:pPr>
                        <w:r>
                          <w:rPr>
                            <w:rFonts w:asciiTheme="minorHAnsi" w:hAnsiTheme="minorHAnsi" w:cstheme="minorHAnsi"/>
                            <w:sz w:val="12"/>
                            <w:szCs w:val="12"/>
                          </w:rPr>
                          <w:t>LCD</w:t>
                        </w:r>
                      </w:p>
                    </w:txbxContent>
                  </v:textbox>
                </v:shape>
                <v:shape id="Text Box 87" o:spid="_x0000_s1077" type="#_x0000_t202" style="position:absolute;left:5385;top:5946;width:4762;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fMYA&#10;AADbAAAADwAAAGRycy9kb3ducmV2LnhtbESPQWvCQBSE7wX/w/KE3upGoTWkrhICwVLag9GLt9fs&#10;Mwlm38bs1qT99d2C4HGYmW+Y1WY0rbhS7xrLCuazCARxaXXDlYLDPn+KQTiPrLG1TAp+yMFmPXlY&#10;YaLtwDu6Fr4SAcIuQQW1910ipStrMuhmtiMO3sn2Bn2QfSV1j0OAm1YuouhFGmw4LNTYUVZTeS6+&#10;jYL3LP/E3dfCxL9ttv04pd3lcHxW6nE6pq8gPI3+Hr6137SCeAn/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XfMYAAADbAAAADwAAAAAAAAAAAAAAAACYAgAAZHJz&#10;L2Rvd25yZXYueG1sUEsFBgAAAAAEAAQA9QAAAIsDAAAAAA==&#10;" filled="f" stroked="f" strokeweight=".5pt">
                  <v:textbox>
                    <w:txbxContent>
                      <w:p w:rsidR="00F90B53" w:rsidRDefault="00F90B53" w:rsidP="00E92048">
                        <w:pPr>
                          <w:rPr>
                            <w:rFonts w:asciiTheme="minorHAnsi" w:hAnsiTheme="minorHAnsi" w:cstheme="minorHAnsi"/>
                            <w:sz w:val="12"/>
                            <w:szCs w:val="12"/>
                          </w:rPr>
                        </w:pPr>
                        <w:r>
                          <w:rPr>
                            <w:rFonts w:asciiTheme="minorHAnsi" w:hAnsiTheme="minorHAnsi" w:cstheme="minorHAnsi"/>
                            <w:sz w:val="12"/>
                            <w:szCs w:val="12"/>
                          </w:rPr>
                          <w:t>Rotary</w:t>
                        </w:r>
                      </w:p>
                      <w:p w:rsidR="00F90B53" w:rsidRPr="00E92048" w:rsidRDefault="00F90B53" w:rsidP="00E92048">
                        <w:pPr>
                          <w:rPr>
                            <w:rFonts w:asciiTheme="minorHAnsi" w:hAnsiTheme="minorHAnsi" w:cstheme="minorHAnsi"/>
                            <w:sz w:val="12"/>
                            <w:szCs w:val="12"/>
                          </w:rPr>
                        </w:pPr>
                        <w:r w:rsidRPr="00E92048">
                          <w:rPr>
                            <w:rFonts w:asciiTheme="minorHAnsi" w:hAnsiTheme="minorHAnsi" w:cstheme="minorHAnsi"/>
                            <w:sz w:val="12"/>
                            <w:szCs w:val="12"/>
                          </w:rPr>
                          <w:t>Switch</w:t>
                        </w:r>
                      </w:p>
                      <w:p w:rsidR="00F90B53" w:rsidRPr="00E92048" w:rsidRDefault="00F90B53" w:rsidP="00E92048">
                        <w:pPr>
                          <w:rPr>
                            <w:rFonts w:asciiTheme="minorHAnsi" w:hAnsiTheme="minorHAnsi" w:cstheme="minorHAnsi"/>
                            <w:sz w:val="12"/>
                            <w:szCs w:val="12"/>
                          </w:rPr>
                        </w:pPr>
                      </w:p>
                    </w:txbxContent>
                  </v:textbox>
                </v:shape>
                <w10:wrap type="square"/>
              </v:group>
            </w:pict>
          </mc:Fallback>
        </mc:AlternateContent>
      </w:r>
    </w:p>
    <w:p w:rsidR="00F90B53" w:rsidRDefault="00F90B53" w:rsidP="0063371D">
      <w:pPr>
        <w:pStyle w:val="Text"/>
        <w:ind w:firstLine="0"/>
        <w:jc w:val="center"/>
        <w:rPr>
          <w:sz w:val="22"/>
          <w:szCs w:val="22"/>
          <w:lang w:val="en-US"/>
        </w:rPr>
      </w:pPr>
    </w:p>
    <w:p w:rsidR="00F90B53" w:rsidRDefault="00F90B53" w:rsidP="0063371D">
      <w:pPr>
        <w:pStyle w:val="Text"/>
        <w:ind w:firstLine="0"/>
        <w:jc w:val="center"/>
        <w:rPr>
          <w:sz w:val="22"/>
          <w:szCs w:val="22"/>
          <w:lang w:val="en-US"/>
        </w:rPr>
      </w:pPr>
    </w:p>
    <w:p w:rsidR="00F90B53" w:rsidRDefault="00F90B53" w:rsidP="0063371D">
      <w:pPr>
        <w:pStyle w:val="Text"/>
        <w:ind w:firstLine="0"/>
        <w:jc w:val="center"/>
        <w:rPr>
          <w:sz w:val="22"/>
          <w:szCs w:val="22"/>
          <w:lang w:val="en-US"/>
        </w:rPr>
      </w:pPr>
    </w:p>
    <w:p w:rsidR="00F90B53" w:rsidRDefault="00F90B53" w:rsidP="0063371D">
      <w:pPr>
        <w:pStyle w:val="Text"/>
        <w:ind w:firstLine="0"/>
        <w:jc w:val="center"/>
        <w:rPr>
          <w:sz w:val="22"/>
          <w:szCs w:val="22"/>
          <w:lang w:val="en-US"/>
        </w:rPr>
      </w:pPr>
    </w:p>
    <w:p w:rsidR="00F90B53" w:rsidRDefault="00F90B53" w:rsidP="0063371D">
      <w:pPr>
        <w:pStyle w:val="Text"/>
        <w:ind w:firstLine="0"/>
        <w:jc w:val="center"/>
        <w:rPr>
          <w:sz w:val="22"/>
          <w:szCs w:val="22"/>
          <w:lang w:val="en-US"/>
        </w:rPr>
      </w:pPr>
    </w:p>
    <w:p w:rsidR="00F90B53" w:rsidRDefault="00F90B53" w:rsidP="0063371D">
      <w:pPr>
        <w:pStyle w:val="Text"/>
        <w:ind w:firstLine="0"/>
        <w:jc w:val="center"/>
        <w:rPr>
          <w:sz w:val="22"/>
          <w:szCs w:val="22"/>
          <w:lang w:val="en-US"/>
        </w:rPr>
      </w:pPr>
    </w:p>
    <w:p w:rsidR="00F90B53" w:rsidRDefault="00F90B53" w:rsidP="0063371D">
      <w:pPr>
        <w:pStyle w:val="Text"/>
        <w:ind w:firstLine="0"/>
        <w:jc w:val="center"/>
        <w:rPr>
          <w:sz w:val="22"/>
          <w:szCs w:val="22"/>
          <w:lang w:val="en-US"/>
        </w:rPr>
      </w:pPr>
    </w:p>
    <w:p w:rsidR="0063371D" w:rsidRPr="00B2626E" w:rsidRDefault="0063371D" w:rsidP="0063371D">
      <w:pPr>
        <w:pStyle w:val="Text"/>
        <w:ind w:firstLine="0"/>
        <w:jc w:val="center"/>
        <w:rPr>
          <w:sz w:val="18"/>
          <w:szCs w:val="18"/>
          <w:lang w:val="en-US"/>
        </w:rPr>
      </w:pPr>
      <w:r w:rsidRPr="00B2626E">
        <w:rPr>
          <w:sz w:val="18"/>
          <w:szCs w:val="18"/>
          <w:lang w:val="en-US"/>
        </w:rPr>
        <w:t xml:space="preserve">Gambar </w:t>
      </w:r>
      <w:r w:rsidR="00B2626E" w:rsidRPr="00B2626E">
        <w:rPr>
          <w:sz w:val="18"/>
          <w:szCs w:val="18"/>
          <w:lang w:val="en-US"/>
        </w:rPr>
        <w:t>3</w:t>
      </w:r>
      <w:r w:rsidRPr="00B2626E">
        <w:rPr>
          <w:sz w:val="18"/>
          <w:szCs w:val="18"/>
          <w:lang w:val="en-US"/>
        </w:rPr>
        <w:t>. Rancangan Alat BVM Otomatis</w:t>
      </w:r>
    </w:p>
    <w:p w:rsidR="0063371D" w:rsidRPr="00F65BF1" w:rsidRDefault="0063371D" w:rsidP="0063371D">
      <w:pPr>
        <w:pStyle w:val="Text"/>
        <w:ind w:firstLine="0"/>
        <w:jc w:val="center"/>
        <w:rPr>
          <w:sz w:val="22"/>
          <w:szCs w:val="22"/>
          <w:lang w:val="en-US"/>
        </w:rPr>
      </w:pPr>
    </w:p>
    <w:p w:rsidR="0063371D" w:rsidRPr="00F65BF1" w:rsidRDefault="0063371D" w:rsidP="0063371D">
      <w:pPr>
        <w:pStyle w:val="Text"/>
        <w:ind w:firstLine="0"/>
        <w:jc w:val="center"/>
        <w:rPr>
          <w:sz w:val="22"/>
          <w:szCs w:val="22"/>
        </w:rPr>
      </w:pPr>
      <w:r w:rsidRPr="00F65BF1">
        <w:rPr>
          <w:sz w:val="22"/>
          <w:szCs w:val="22"/>
          <w:lang w:val="en-US"/>
        </w:rPr>
        <w:lastRenderedPageBreak/>
        <w:drawing>
          <wp:inline distT="0" distB="0" distL="0" distR="0" wp14:anchorId="2904D6DD" wp14:editId="39B3929C">
            <wp:extent cx="2827789" cy="2467610"/>
            <wp:effectExtent l="0" t="0" r="0" b="8890"/>
            <wp:docPr id="10" name="Picture 10" descr="C:\Users\HP\Downloads\B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B2.bmp"/>
                    <pic:cNvPicPr>
                      <a:picLocks noChangeAspect="1" noChangeArrowheads="1"/>
                    </pic:cNvPicPr>
                  </pic:nvPicPr>
                  <pic:blipFill rotWithShape="1">
                    <a:blip r:embed="rId23">
                      <a:extLst>
                        <a:ext uri="{28A0092B-C50C-407E-A947-70E740481C1C}">
                          <a14:useLocalDpi xmlns:a14="http://schemas.microsoft.com/office/drawing/2010/main" val="0"/>
                        </a:ext>
                      </a:extLst>
                    </a:blip>
                    <a:srcRect l="13794" t="15128" r="24882" b="8760"/>
                    <a:stretch/>
                  </pic:blipFill>
                  <pic:spPr bwMode="auto">
                    <a:xfrm>
                      <a:off x="0" y="0"/>
                      <a:ext cx="2829368" cy="2468988"/>
                    </a:xfrm>
                    <a:prstGeom prst="rect">
                      <a:avLst/>
                    </a:prstGeom>
                    <a:noFill/>
                    <a:ln>
                      <a:noFill/>
                    </a:ln>
                    <a:extLst>
                      <a:ext uri="{53640926-AAD7-44D8-BBD7-CCE9431645EC}">
                        <a14:shadowObscured xmlns:a14="http://schemas.microsoft.com/office/drawing/2010/main"/>
                      </a:ext>
                    </a:extLst>
                  </pic:spPr>
                </pic:pic>
              </a:graphicData>
            </a:graphic>
          </wp:inline>
        </w:drawing>
      </w:r>
    </w:p>
    <w:p w:rsidR="0063371D" w:rsidRPr="008C058D" w:rsidRDefault="0063371D" w:rsidP="0063371D">
      <w:pPr>
        <w:pStyle w:val="Text"/>
        <w:jc w:val="center"/>
        <w:rPr>
          <w:sz w:val="18"/>
          <w:szCs w:val="18"/>
          <w:lang w:val="en-US"/>
        </w:rPr>
      </w:pPr>
      <w:r w:rsidRPr="008C058D">
        <w:rPr>
          <w:sz w:val="18"/>
          <w:szCs w:val="18"/>
        </w:rPr>
        <w:t xml:space="preserve">Gambar </w:t>
      </w:r>
      <w:r w:rsidR="00B2626E" w:rsidRPr="008C058D">
        <w:rPr>
          <w:sz w:val="18"/>
          <w:szCs w:val="18"/>
          <w:lang w:val="en-US"/>
        </w:rPr>
        <w:t>4</w:t>
      </w:r>
      <w:r w:rsidRPr="008C058D">
        <w:rPr>
          <w:sz w:val="18"/>
          <w:szCs w:val="18"/>
          <w:lang w:val="en-US"/>
        </w:rPr>
        <w:t>.</w:t>
      </w:r>
      <w:r w:rsidRPr="008C058D">
        <w:rPr>
          <w:sz w:val="18"/>
          <w:szCs w:val="18"/>
        </w:rPr>
        <w:t xml:space="preserve"> </w:t>
      </w:r>
      <w:r w:rsidRPr="008C058D">
        <w:rPr>
          <w:sz w:val="18"/>
          <w:szCs w:val="18"/>
          <w:lang w:val="en-US"/>
        </w:rPr>
        <w:t>Rangkaian BVM Otomatis</w:t>
      </w:r>
    </w:p>
    <w:p w:rsidR="0063371D" w:rsidRPr="00F65BF1" w:rsidRDefault="0063371D" w:rsidP="0063371D">
      <w:pPr>
        <w:pStyle w:val="Text"/>
        <w:ind w:firstLine="0"/>
        <w:jc w:val="center"/>
        <w:rPr>
          <w:sz w:val="22"/>
          <w:szCs w:val="22"/>
          <w:lang w:val="en-US"/>
        </w:rPr>
      </w:pPr>
    </w:p>
    <w:p w:rsidR="00522D9E" w:rsidRPr="00F65BF1" w:rsidRDefault="00522D9E" w:rsidP="00522D9E">
      <w:pPr>
        <w:pStyle w:val="Text"/>
        <w:jc w:val="center"/>
        <w:rPr>
          <w:sz w:val="22"/>
          <w:szCs w:val="22"/>
        </w:rPr>
      </w:pPr>
    </w:p>
    <w:p w:rsidR="00522D9E" w:rsidRPr="008C058D" w:rsidRDefault="00522D9E" w:rsidP="008C058D">
      <w:pPr>
        <w:pStyle w:val="ListParagraph"/>
        <w:numPr>
          <w:ilvl w:val="0"/>
          <w:numId w:val="7"/>
        </w:numPr>
        <w:spacing w:line="0" w:lineRule="atLeast"/>
        <w:rPr>
          <w:sz w:val="22"/>
          <w:szCs w:val="22"/>
        </w:rPr>
      </w:pPr>
      <w:r w:rsidRPr="008C058D">
        <w:rPr>
          <w:sz w:val="22"/>
          <w:szCs w:val="22"/>
        </w:rPr>
        <w:t>Perancangan software alat</w:t>
      </w:r>
    </w:p>
    <w:p w:rsidR="00522D9E" w:rsidRPr="00F65BF1" w:rsidRDefault="00522D9E" w:rsidP="00522D9E">
      <w:pPr>
        <w:pStyle w:val="Text"/>
        <w:rPr>
          <w:sz w:val="22"/>
          <w:szCs w:val="22"/>
        </w:rPr>
      </w:pPr>
      <w:r w:rsidRPr="00F65BF1">
        <w:rPr>
          <w:sz w:val="22"/>
          <w:szCs w:val="22"/>
        </w:rPr>
        <w:t>Perancangan software yang akan dimasukkan ke dalam Arduino uno menggunakan software Arduino IDE dengan program sebagai berikut,</w:t>
      </w:r>
    </w:p>
    <w:p w:rsidR="00522D9E" w:rsidRPr="00F65BF1" w:rsidRDefault="00522D9E" w:rsidP="00522D9E">
      <w:pPr>
        <w:pStyle w:val="Text"/>
        <w:rPr>
          <w:sz w:val="22"/>
          <w:szCs w:val="22"/>
        </w:rPr>
      </w:pPr>
    </w:p>
    <w:p w:rsidR="00DC0A9F" w:rsidRPr="00B2626E" w:rsidRDefault="00DC0A9F" w:rsidP="00DC0A9F">
      <w:pPr>
        <w:pStyle w:val="Text"/>
        <w:rPr>
          <w:sz w:val="18"/>
          <w:szCs w:val="22"/>
        </w:rPr>
      </w:pPr>
      <w:r w:rsidRPr="00B2626E">
        <w:rPr>
          <w:sz w:val="18"/>
          <w:szCs w:val="22"/>
        </w:rPr>
        <w:t>/*</w:t>
      </w:r>
    </w:p>
    <w:p w:rsidR="00DC0A9F" w:rsidRPr="00B2626E" w:rsidRDefault="00DC0A9F" w:rsidP="00DC0A9F">
      <w:pPr>
        <w:pStyle w:val="Text"/>
        <w:rPr>
          <w:sz w:val="18"/>
          <w:szCs w:val="22"/>
        </w:rPr>
      </w:pPr>
      <w:r w:rsidRPr="00B2626E">
        <w:rPr>
          <w:sz w:val="18"/>
          <w:szCs w:val="22"/>
        </w:rPr>
        <w:t>BPM-breath/minute</w:t>
      </w:r>
    </w:p>
    <w:p w:rsidR="00DC0A9F" w:rsidRPr="00B2626E" w:rsidRDefault="00DC0A9F" w:rsidP="00DC0A9F">
      <w:pPr>
        <w:pStyle w:val="Text"/>
        <w:rPr>
          <w:sz w:val="18"/>
          <w:szCs w:val="22"/>
        </w:rPr>
      </w:pPr>
      <w:r w:rsidRPr="00B2626E">
        <w:rPr>
          <w:sz w:val="18"/>
          <w:szCs w:val="22"/>
        </w:rPr>
        <w:t>PRESS-pressure</w:t>
      </w:r>
    </w:p>
    <w:p w:rsidR="00B2626E" w:rsidRDefault="00DC0A9F" w:rsidP="00DC0A9F">
      <w:pPr>
        <w:pStyle w:val="Text"/>
        <w:rPr>
          <w:sz w:val="18"/>
          <w:szCs w:val="22"/>
        </w:rPr>
      </w:pPr>
      <w:r w:rsidRPr="00B2626E">
        <w:rPr>
          <w:sz w:val="18"/>
          <w:szCs w:val="22"/>
        </w:rPr>
        <w:t>===================================</w:t>
      </w:r>
    </w:p>
    <w:p w:rsidR="00DC0A9F" w:rsidRPr="00B2626E" w:rsidRDefault="00DC0A9F" w:rsidP="00DC0A9F">
      <w:pPr>
        <w:pStyle w:val="Text"/>
        <w:rPr>
          <w:sz w:val="18"/>
          <w:szCs w:val="22"/>
        </w:rPr>
      </w:pPr>
      <w:r w:rsidRPr="00B2626E">
        <w:rPr>
          <w:sz w:val="18"/>
          <w:szCs w:val="22"/>
        </w:rPr>
        <w:t>#tingkat siklus minimum        oksigen konsentrator</w:t>
      </w:r>
    </w:p>
    <w:p w:rsidR="00DC0A9F" w:rsidRPr="00B2626E" w:rsidRDefault="00DC0A9F" w:rsidP="00DC0A9F">
      <w:pPr>
        <w:pStyle w:val="Text"/>
        <w:rPr>
          <w:sz w:val="18"/>
          <w:szCs w:val="22"/>
        </w:rPr>
      </w:pPr>
      <w:r w:rsidRPr="00B2626E">
        <w:rPr>
          <w:sz w:val="18"/>
          <w:szCs w:val="22"/>
        </w:rPr>
        <w:t xml:space="preserve">  dewasa--- 20 nafas/menit      dgn reservoir 99%</w:t>
      </w:r>
    </w:p>
    <w:p w:rsidR="00DC0A9F" w:rsidRPr="00B2626E" w:rsidRDefault="00DC0A9F" w:rsidP="00DC0A9F">
      <w:pPr>
        <w:pStyle w:val="Text"/>
        <w:rPr>
          <w:sz w:val="18"/>
          <w:szCs w:val="22"/>
        </w:rPr>
      </w:pPr>
      <w:r w:rsidRPr="00B2626E">
        <w:rPr>
          <w:sz w:val="18"/>
          <w:szCs w:val="22"/>
        </w:rPr>
        <w:t xml:space="preserve">  anak---   20 nafas/menit      tnp reservoir 45%</w:t>
      </w:r>
    </w:p>
    <w:p w:rsidR="00DC0A9F" w:rsidRPr="00B2626E" w:rsidRDefault="00DC0A9F" w:rsidP="00DC0A9F">
      <w:pPr>
        <w:pStyle w:val="Text"/>
        <w:rPr>
          <w:sz w:val="18"/>
          <w:szCs w:val="22"/>
        </w:rPr>
      </w:pPr>
      <w:r w:rsidRPr="00B2626E">
        <w:rPr>
          <w:sz w:val="18"/>
          <w:szCs w:val="22"/>
        </w:rPr>
        <w:t xml:space="preserve">  bayi---   40 nafas/menit      (model bayi) 90%</w:t>
      </w:r>
    </w:p>
    <w:p w:rsidR="00DC0A9F" w:rsidRPr="00B2626E" w:rsidRDefault="00DC0A9F" w:rsidP="00DC0A9F">
      <w:pPr>
        <w:pStyle w:val="Text"/>
        <w:rPr>
          <w:sz w:val="18"/>
          <w:szCs w:val="22"/>
        </w:rPr>
      </w:pPr>
      <w:r w:rsidRPr="00B2626E">
        <w:rPr>
          <w:sz w:val="18"/>
          <w:szCs w:val="22"/>
        </w:rPr>
        <w:t>#nilai ventilasi maksimum</w:t>
      </w:r>
    </w:p>
    <w:p w:rsidR="00DC0A9F" w:rsidRPr="00B2626E" w:rsidRDefault="00DC0A9F" w:rsidP="00DC0A9F">
      <w:pPr>
        <w:pStyle w:val="Text"/>
        <w:rPr>
          <w:sz w:val="18"/>
          <w:szCs w:val="22"/>
        </w:rPr>
      </w:pPr>
      <w:r w:rsidRPr="00B2626E">
        <w:rPr>
          <w:sz w:val="18"/>
          <w:szCs w:val="22"/>
        </w:rPr>
        <w:t xml:space="preserve">            cyclerate</w:t>
      </w:r>
    </w:p>
    <w:p w:rsidR="00DC0A9F" w:rsidRPr="00B2626E" w:rsidRDefault="00DC0A9F" w:rsidP="00DC0A9F">
      <w:pPr>
        <w:pStyle w:val="Text"/>
        <w:rPr>
          <w:sz w:val="18"/>
          <w:szCs w:val="22"/>
        </w:rPr>
      </w:pPr>
      <w:r w:rsidRPr="00B2626E">
        <w:rPr>
          <w:sz w:val="18"/>
          <w:szCs w:val="22"/>
        </w:rPr>
        <w:t xml:space="preserve">  dewasa        20</w:t>
      </w:r>
    </w:p>
    <w:p w:rsidR="00DC0A9F" w:rsidRPr="00B2626E" w:rsidRDefault="00DC0A9F" w:rsidP="00DC0A9F">
      <w:pPr>
        <w:pStyle w:val="Text"/>
        <w:rPr>
          <w:sz w:val="18"/>
          <w:szCs w:val="22"/>
        </w:rPr>
      </w:pPr>
      <w:r w:rsidRPr="00B2626E">
        <w:rPr>
          <w:sz w:val="18"/>
          <w:szCs w:val="22"/>
        </w:rPr>
        <w:t xml:space="preserve">  anak A        30</w:t>
      </w:r>
    </w:p>
    <w:p w:rsidR="00DC0A9F" w:rsidRPr="00B2626E" w:rsidRDefault="00DC0A9F" w:rsidP="00DC0A9F">
      <w:pPr>
        <w:pStyle w:val="Text"/>
        <w:rPr>
          <w:sz w:val="18"/>
          <w:szCs w:val="22"/>
        </w:rPr>
      </w:pPr>
      <w:r w:rsidRPr="00B2626E">
        <w:rPr>
          <w:sz w:val="18"/>
          <w:szCs w:val="22"/>
        </w:rPr>
        <w:t xml:space="preserve">  anak S/B      20</w:t>
      </w:r>
    </w:p>
    <w:p w:rsidR="00DC0A9F" w:rsidRPr="00B2626E" w:rsidRDefault="00DC0A9F" w:rsidP="00DC0A9F">
      <w:pPr>
        <w:pStyle w:val="Text"/>
        <w:rPr>
          <w:sz w:val="18"/>
          <w:szCs w:val="22"/>
        </w:rPr>
      </w:pPr>
      <w:r w:rsidRPr="00B2626E">
        <w:rPr>
          <w:sz w:val="18"/>
          <w:szCs w:val="22"/>
        </w:rPr>
        <w:t xml:space="preserve">  bayi A        60</w:t>
      </w:r>
    </w:p>
    <w:p w:rsidR="00DC0A9F" w:rsidRPr="00B2626E" w:rsidRDefault="00DC0A9F" w:rsidP="00DC0A9F">
      <w:pPr>
        <w:pStyle w:val="Text"/>
        <w:rPr>
          <w:sz w:val="18"/>
          <w:szCs w:val="22"/>
        </w:rPr>
      </w:pPr>
      <w:r w:rsidRPr="00B2626E">
        <w:rPr>
          <w:sz w:val="18"/>
          <w:szCs w:val="22"/>
        </w:rPr>
        <w:t xml:space="preserve">  bayi S/B      40</w:t>
      </w:r>
    </w:p>
    <w:p w:rsidR="00DC0A9F" w:rsidRPr="00B2626E" w:rsidRDefault="00DC0A9F" w:rsidP="00B2626E">
      <w:pPr>
        <w:pStyle w:val="Text"/>
        <w:ind w:left="810" w:hanging="90"/>
        <w:rPr>
          <w:sz w:val="18"/>
          <w:szCs w:val="22"/>
        </w:rPr>
      </w:pPr>
      <w:r w:rsidRPr="00B2626E">
        <w:rPr>
          <w:sz w:val="18"/>
          <w:szCs w:val="22"/>
        </w:rPr>
        <w:t xml:space="preserve">  *frekuensi ventilasi yg benar dpt bervariasi, seperti yg direkomendasikan oleh AHA</w:t>
      </w:r>
    </w:p>
    <w:p w:rsidR="00DC0A9F" w:rsidRPr="00B2626E" w:rsidRDefault="00DC0A9F" w:rsidP="00DC0A9F">
      <w:pPr>
        <w:pStyle w:val="Text"/>
        <w:rPr>
          <w:sz w:val="18"/>
          <w:szCs w:val="22"/>
        </w:rPr>
      </w:pPr>
      <w:r w:rsidRPr="00B2626E">
        <w:rPr>
          <w:sz w:val="18"/>
          <w:szCs w:val="22"/>
        </w:rPr>
        <w:t>#rentang tekanan</w:t>
      </w:r>
    </w:p>
    <w:p w:rsidR="00DC0A9F" w:rsidRPr="00B2626E" w:rsidRDefault="00DC0A9F" w:rsidP="00DC0A9F">
      <w:pPr>
        <w:pStyle w:val="Text"/>
        <w:rPr>
          <w:sz w:val="18"/>
          <w:szCs w:val="22"/>
        </w:rPr>
      </w:pPr>
      <w:r w:rsidRPr="00B2626E">
        <w:rPr>
          <w:sz w:val="18"/>
          <w:szCs w:val="22"/>
        </w:rPr>
        <w:t xml:space="preserve">  dewasa      60+/-10cmH2O maksimum</w:t>
      </w:r>
    </w:p>
    <w:p w:rsidR="00DC0A9F" w:rsidRPr="00B2626E" w:rsidRDefault="00DC0A9F" w:rsidP="00DC0A9F">
      <w:pPr>
        <w:pStyle w:val="Text"/>
        <w:rPr>
          <w:sz w:val="18"/>
          <w:szCs w:val="22"/>
        </w:rPr>
      </w:pPr>
      <w:r w:rsidRPr="00B2626E">
        <w:rPr>
          <w:sz w:val="18"/>
          <w:szCs w:val="22"/>
        </w:rPr>
        <w:t xml:space="preserve">  anak&amp;bayi   40+/-5cmH2O maksimum</w:t>
      </w:r>
    </w:p>
    <w:p w:rsidR="00DC0A9F" w:rsidRPr="00B2626E" w:rsidRDefault="00DC0A9F" w:rsidP="00DC0A9F">
      <w:pPr>
        <w:pStyle w:val="Text"/>
        <w:rPr>
          <w:sz w:val="18"/>
          <w:szCs w:val="22"/>
        </w:rPr>
      </w:pPr>
      <w:r w:rsidRPr="00B2626E">
        <w:rPr>
          <w:sz w:val="18"/>
          <w:szCs w:val="22"/>
        </w:rPr>
        <w:t>===================================</w:t>
      </w:r>
    </w:p>
    <w:p w:rsidR="00DC0A9F" w:rsidRPr="00B2626E" w:rsidRDefault="00DC0A9F" w:rsidP="00DC0A9F">
      <w:pPr>
        <w:pStyle w:val="Text"/>
        <w:rPr>
          <w:sz w:val="18"/>
          <w:szCs w:val="22"/>
        </w:rPr>
      </w:pPr>
      <w:r w:rsidRPr="00B2626E">
        <w:rPr>
          <w:sz w:val="18"/>
          <w:szCs w:val="22"/>
        </w:rPr>
        <w:t>pin 8 (jingga)---anak s   ||  enable  11</w:t>
      </w:r>
    </w:p>
    <w:p w:rsidR="00DC0A9F" w:rsidRPr="00B2626E" w:rsidRDefault="00DC0A9F" w:rsidP="00DC0A9F">
      <w:pPr>
        <w:pStyle w:val="Text"/>
        <w:rPr>
          <w:sz w:val="18"/>
          <w:szCs w:val="22"/>
        </w:rPr>
      </w:pPr>
      <w:r w:rsidRPr="00B2626E">
        <w:rPr>
          <w:sz w:val="18"/>
          <w:szCs w:val="22"/>
        </w:rPr>
        <w:t>pin 9 (kuning)---stop     ||  in1/in3 12</w:t>
      </w:r>
    </w:p>
    <w:p w:rsidR="00DC0A9F" w:rsidRPr="00B2626E" w:rsidRDefault="00DC0A9F" w:rsidP="00DC0A9F">
      <w:pPr>
        <w:pStyle w:val="Text"/>
        <w:rPr>
          <w:sz w:val="18"/>
          <w:szCs w:val="22"/>
        </w:rPr>
      </w:pPr>
      <w:r w:rsidRPr="00B2626E">
        <w:rPr>
          <w:sz w:val="18"/>
          <w:szCs w:val="22"/>
        </w:rPr>
        <w:t>pin10 (putih)---anak a    ||  in2/in4 13</w:t>
      </w:r>
    </w:p>
    <w:p w:rsidR="00DC0A9F" w:rsidRPr="00B2626E" w:rsidRDefault="00DC0A9F" w:rsidP="00DC0A9F">
      <w:pPr>
        <w:pStyle w:val="Text"/>
        <w:rPr>
          <w:sz w:val="18"/>
          <w:szCs w:val="22"/>
        </w:rPr>
      </w:pPr>
      <w:r w:rsidRPr="00B2626E">
        <w:rPr>
          <w:sz w:val="18"/>
          <w:szCs w:val="22"/>
        </w:rPr>
        <w:t>motor merah-out3 coklat-out4</w:t>
      </w:r>
    </w:p>
    <w:p w:rsidR="00DC0A9F" w:rsidRPr="00B2626E" w:rsidRDefault="00DC0A9F" w:rsidP="00DC0A9F">
      <w:pPr>
        <w:pStyle w:val="Text"/>
        <w:rPr>
          <w:sz w:val="18"/>
          <w:szCs w:val="22"/>
        </w:rPr>
      </w:pPr>
      <w:r w:rsidRPr="00B2626E">
        <w:rPr>
          <w:sz w:val="18"/>
          <w:szCs w:val="22"/>
        </w:rPr>
        <w:t>opto  1---terhalang</w:t>
      </w:r>
    </w:p>
    <w:p w:rsidR="00DC0A9F" w:rsidRPr="00B2626E" w:rsidRDefault="00DC0A9F" w:rsidP="00DC0A9F">
      <w:pPr>
        <w:pStyle w:val="Text"/>
        <w:rPr>
          <w:sz w:val="18"/>
          <w:szCs w:val="22"/>
        </w:rPr>
      </w:pPr>
      <w:r w:rsidRPr="00B2626E">
        <w:rPr>
          <w:sz w:val="18"/>
          <w:szCs w:val="22"/>
        </w:rPr>
        <w:t xml:space="preserve">      0---tdk terhalang</w:t>
      </w:r>
    </w:p>
    <w:p w:rsidR="00DC0A9F" w:rsidRPr="00B2626E" w:rsidRDefault="00DC0A9F" w:rsidP="00DC0A9F">
      <w:pPr>
        <w:pStyle w:val="Text"/>
        <w:rPr>
          <w:sz w:val="18"/>
          <w:szCs w:val="22"/>
        </w:rPr>
      </w:pPr>
      <w:r w:rsidRPr="00B2626E">
        <w:rPr>
          <w:sz w:val="18"/>
          <w:szCs w:val="22"/>
        </w:rPr>
        <w:t>===================================</w:t>
      </w:r>
    </w:p>
    <w:p w:rsidR="00DC0A9F" w:rsidRPr="00B2626E" w:rsidRDefault="00DC0A9F" w:rsidP="00DC0A9F">
      <w:pPr>
        <w:pStyle w:val="Text"/>
        <w:rPr>
          <w:sz w:val="18"/>
          <w:szCs w:val="22"/>
        </w:rPr>
      </w:pPr>
      <w:r w:rsidRPr="00B2626E">
        <w:rPr>
          <w:sz w:val="18"/>
          <w:szCs w:val="22"/>
        </w:rPr>
        <w:t>*/</w:t>
      </w:r>
    </w:p>
    <w:p w:rsidR="00DC0A9F" w:rsidRPr="00B2626E" w:rsidRDefault="00DC0A9F" w:rsidP="00DC0A9F">
      <w:pPr>
        <w:pStyle w:val="Text"/>
        <w:rPr>
          <w:sz w:val="18"/>
          <w:szCs w:val="22"/>
        </w:rPr>
      </w:pPr>
      <w:r w:rsidRPr="00B2626E">
        <w:rPr>
          <w:sz w:val="18"/>
          <w:szCs w:val="22"/>
        </w:rPr>
        <w:t xml:space="preserve">#include &lt;Wire.h&gt; </w:t>
      </w:r>
    </w:p>
    <w:p w:rsidR="00DC0A9F" w:rsidRPr="00B2626E" w:rsidRDefault="00DC0A9F" w:rsidP="00DC0A9F">
      <w:pPr>
        <w:pStyle w:val="Text"/>
        <w:rPr>
          <w:sz w:val="18"/>
          <w:szCs w:val="22"/>
        </w:rPr>
      </w:pPr>
      <w:r w:rsidRPr="00B2626E">
        <w:rPr>
          <w:sz w:val="18"/>
          <w:szCs w:val="22"/>
        </w:rPr>
        <w:t>#include &lt;LiquidCrystal_I2C.h&gt;</w:t>
      </w:r>
    </w:p>
    <w:p w:rsidR="00DC0A9F" w:rsidRPr="00B2626E" w:rsidRDefault="00DC0A9F" w:rsidP="00DC0A9F">
      <w:pPr>
        <w:pStyle w:val="Text"/>
        <w:rPr>
          <w:sz w:val="18"/>
          <w:szCs w:val="22"/>
        </w:rPr>
      </w:pPr>
      <w:r w:rsidRPr="00B2626E">
        <w:rPr>
          <w:sz w:val="18"/>
          <w:szCs w:val="22"/>
        </w:rPr>
        <w:t>#include &lt;L298N.h&gt;</w:t>
      </w:r>
    </w:p>
    <w:p w:rsidR="00DC0A9F" w:rsidRPr="00B2626E" w:rsidRDefault="00DC0A9F" w:rsidP="00DC0A9F">
      <w:pPr>
        <w:pStyle w:val="Text"/>
        <w:rPr>
          <w:sz w:val="18"/>
          <w:szCs w:val="22"/>
        </w:rPr>
      </w:pPr>
      <w:r w:rsidRPr="00B2626E">
        <w:rPr>
          <w:sz w:val="18"/>
          <w:szCs w:val="22"/>
        </w:rPr>
        <w:t>LiquidCrystal_I2C lcd(0x27, 16, 2);</w:t>
      </w:r>
    </w:p>
    <w:p w:rsidR="00DC0A9F" w:rsidRPr="00B2626E" w:rsidRDefault="00DC0A9F" w:rsidP="00DC0A9F">
      <w:pPr>
        <w:pStyle w:val="Text"/>
        <w:rPr>
          <w:sz w:val="18"/>
          <w:szCs w:val="22"/>
        </w:rPr>
      </w:pPr>
      <w:r w:rsidRPr="00B2626E">
        <w:rPr>
          <w:sz w:val="18"/>
          <w:szCs w:val="22"/>
        </w:rPr>
        <w:t xml:space="preserve">const unsigned int IN1 = 12; </w:t>
      </w:r>
    </w:p>
    <w:p w:rsidR="00DC0A9F" w:rsidRPr="00B2626E" w:rsidRDefault="00DC0A9F" w:rsidP="00DC0A9F">
      <w:pPr>
        <w:pStyle w:val="Text"/>
        <w:rPr>
          <w:sz w:val="18"/>
          <w:szCs w:val="22"/>
        </w:rPr>
      </w:pPr>
      <w:r w:rsidRPr="00B2626E">
        <w:rPr>
          <w:sz w:val="18"/>
          <w:szCs w:val="22"/>
        </w:rPr>
        <w:t>const unsigned int IN2 = 13;</w:t>
      </w:r>
    </w:p>
    <w:p w:rsidR="00DC0A9F" w:rsidRPr="00B2626E" w:rsidRDefault="00DC0A9F" w:rsidP="00DC0A9F">
      <w:pPr>
        <w:pStyle w:val="Text"/>
        <w:rPr>
          <w:sz w:val="18"/>
          <w:szCs w:val="22"/>
        </w:rPr>
      </w:pPr>
      <w:r w:rsidRPr="00B2626E">
        <w:rPr>
          <w:sz w:val="18"/>
          <w:szCs w:val="22"/>
        </w:rPr>
        <w:t>const unsigned int EN = 11; //enable B</w:t>
      </w:r>
    </w:p>
    <w:p w:rsidR="00DC0A9F" w:rsidRPr="00B2626E" w:rsidRDefault="00DC0A9F" w:rsidP="00DC0A9F">
      <w:pPr>
        <w:pStyle w:val="Text"/>
        <w:rPr>
          <w:sz w:val="18"/>
          <w:szCs w:val="22"/>
        </w:rPr>
      </w:pPr>
      <w:r w:rsidRPr="00B2626E">
        <w:rPr>
          <w:sz w:val="18"/>
          <w:szCs w:val="22"/>
        </w:rPr>
        <w:t>L298N motor(EN, IN1, IN2);</w:t>
      </w:r>
    </w:p>
    <w:p w:rsidR="00DC0A9F" w:rsidRPr="00B2626E" w:rsidRDefault="00DC0A9F" w:rsidP="00DC0A9F">
      <w:pPr>
        <w:pStyle w:val="Text"/>
        <w:rPr>
          <w:sz w:val="18"/>
          <w:szCs w:val="22"/>
        </w:rPr>
      </w:pPr>
      <w:r w:rsidRPr="00B2626E">
        <w:rPr>
          <w:sz w:val="18"/>
          <w:szCs w:val="22"/>
        </w:rPr>
        <w:lastRenderedPageBreak/>
        <w:t>const int A=8;  //sw 1</w:t>
      </w:r>
    </w:p>
    <w:p w:rsidR="00DC0A9F" w:rsidRPr="00B2626E" w:rsidRDefault="00DC0A9F" w:rsidP="00DC0A9F">
      <w:pPr>
        <w:pStyle w:val="Text"/>
        <w:rPr>
          <w:sz w:val="18"/>
          <w:szCs w:val="22"/>
        </w:rPr>
      </w:pPr>
      <w:r w:rsidRPr="00B2626E">
        <w:rPr>
          <w:sz w:val="18"/>
          <w:szCs w:val="22"/>
        </w:rPr>
        <w:t>const int B=9;  //sw 2</w:t>
      </w:r>
    </w:p>
    <w:p w:rsidR="00DC0A9F" w:rsidRPr="00B2626E" w:rsidRDefault="00DC0A9F" w:rsidP="00DC0A9F">
      <w:pPr>
        <w:pStyle w:val="Text"/>
        <w:rPr>
          <w:sz w:val="18"/>
          <w:szCs w:val="22"/>
        </w:rPr>
      </w:pPr>
      <w:r w:rsidRPr="00B2626E">
        <w:rPr>
          <w:sz w:val="18"/>
          <w:szCs w:val="22"/>
        </w:rPr>
        <w:t>const int C=10; //sw 3</w:t>
      </w:r>
    </w:p>
    <w:p w:rsidR="00DC0A9F" w:rsidRPr="00B2626E" w:rsidRDefault="00DC0A9F" w:rsidP="00DC0A9F">
      <w:pPr>
        <w:pStyle w:val="Text"/>
        <w:rPr>
          <w:sz w:val="18"/>
          <w:szCs w:val="22"/>
        </w:rPr>
      </w:pPr>
      <w:r w:rsidRPr="00B2626E">
        <w:rPr>
          <w:sz w:val="18"/>
          <w:szCs w:val="22"/>
        </w:rPr>
        <w:t>const int opto=2; //optocoupler</w:t>
      </w:r>
    </w:p>
    <w:p w:rsidR="00DC0A9F" w:rsidRPr="00B2626E" w:rsidRDefault="00DC0A9F" w:rsidP="00DC0A9F">
      <w:pPr>
        <w:pStyle w:val="Text"/>
        <w:rPr>
          <w:sz w:val="18"/>
          <w:szCs w:val="22"/>
        </w:rPr>
      </w:pPr>
      <w:r w:rsidRPr="00B2626E">
        <w:rPr>
          <w:sz w:val="18"/>
          <w:szCs w:val="22"/>
        </w:rPr>
        <w:t>int anA; ///hasil baca sw1</w:t>
      </w:r>
    </w:p>
    <w:p w:rsidR="00DC0A9F" w:rsidRPr="00B2626E" w:rsidRDefault="00DC0A9F" w:rsidP="00DC0A9F">
      <w:pPr>
        <w:pStyle w:val="Text"/>
        <w:rPr>
          <w:sz w:val="18"/>
          <w:szCs w:val="22"/>
        </w:rPr>
      </w:pPr>
      <w:r w:rsidRPr="00B2626E">
        <w:rPr>
          <w:sz w:val="18"/>
          <w:szCs w:val="22"/>
        </w:rPr>
        <w:t>int anOFF; //hasil baca sw2</w:t>
      </w:r>
    </w:p>
    <w:p w:rsidR="00DC0A9F" w:rsidRPr="00B2626E" w:rsidRDefault="00DC0A9F" w:rsidP="00DC0A9F">
      <w:pPr>
        <w:pStyle w:val="Text"/>
        <w:rPr>
          <w:sz w:val="18"/>
          <w:szCs w:val="22"/>
        </w:rPr>
      </w:pPr>
      <w:r w:rsidRPr="00B2626E">
        <w:rPr>
          <w:sz w:val="18"/>
          <w:szCs w:val="22"/>
        </w:rPr>
        <w:t>int anB; //hasil baca sw3</w:t>
      </w:r>
    </w:p>
    <w:p w:rsidR="00DC0A9F" w:rsidRPr="00B2626E" w:rsidRDefault="00DC0A9F" w:rsidP="00DC0A9F">
      <w:pPr>
        <w:pStyle w:val="Text"/>
        <w:rPr>
          <w:sz w:val="18"/>
          <w:szCs w:val="22"/>
        </w:rPr>
      </w:pPr>
      <w:r w:rsidRPr="00B2626E">
        <w:rPr>
          <w:sz w:val="18"/>
          <w:szCs w:val="22"/>
        </w:rPr>
        <w:t>int x;</w:t>
      </w:r>
    </w:p>
    <w:p w:rsidR="00DC0A9F" w:rsidRPr="00B2626E" w:rsidRDefault="00DC0A9F" w:rsidP="00DC0A9F">
      <w:pPr>
        <w:pStyle w:val="Text"/>
        <w:rPr>
          <w:sz w:val="18"/>
          <w:szCs w:val="22"/>
        </w:rPr>
      </w:pPr>
      <w:r w:rsidRPr="00B2626E">
        <w:rPr>
          <w:sz w:val="18"/>
          <w:szCs w:val="22"/>
        </w:rPr>
        <w:t>int interval_tutupA=700;</w:t>
      </w:r>
    </w:p>
    <w:p w:rsidR="00DC0A9F" w:rsidRPr="00B2626E" w:rsidRDefault="00DC0A9F" w:rsidP="00DC0A9F">
      <w:pPr>
        <w:pStyle w:val="Text"/>
        <w:rPr>
          <w:sz w:val="18"/>
          <w:szCs w:val="22"/>
        </w:rPr>
      </w:pPr>
      <w:r w:rsidRPr="00B2626E">
        <w:rPr>
          <w:sz w:val="18"/>
          <w:szCs w:val="22"/>
        </w:rPr>
        <w:t>int interval_tutupB=1200;</w:t>
      </w:r>
    </w:p>
    <w:p w:rsidR="00DC0A9F" w:rsidRPr="00B2626E" w:rsidRDefault="00DC0A9F" w:rsidP="00DC0A9F">
      <w:pPr>
        <w:pStyle w:val="Text"/>
        <w:rPr>
          <w:sz w:val="18"/>
          <w:szCs w:val="22"/>
        </w:rPr>
      </w:pPr>
      <w:r w:rsidRPr="00B2626E">
        <w:rPr>
          <w:sz w:val="18"/>
          <w:szCs w:val="22"/>
        </w:rPr>
        <w:t>int interval_bukaA=600;</w:t>
      </w:r>
    </w:p>
    <w:p w:rsidR="00DC0A9F" w:rsidRPr="00B2626E" w:rsidRDefault="00DC0A9F" w:rsidP="00DC0A9F">
      <w:pPr>
        <w:pStyle w:val="Text"/>
        <w:rPr>
          <w:sz w:val="18"/>
          <w:szCs w:val="22"/>
        </w:rPr>
      </w:pPr>
      <w:r w:rsidRPr="00B2626E">
        <w:rPr>
          <w:sz w:val="18"/>
          <w:szCs w:val="22"/>
        </w:rPr>
        <w:t>int interval_bukaB=900;</w:t>
      </w:r>
    </w:p>
    <w:p w:rsidR="00DC0A9F" w:rsidRPr="00B2626E" w:rsidRDefault="00DC0A9F" w:rsidP="00DC0A9F">
      <w:pPr>
        <w:pStyle w:val="Text"/>
        <w:rPr>
          <w:sz w:val="18"/>
          <w:szCs w:val="22"/>
        </w:rPr>
      </w:pPr>
      <w:r w:rsidRPr="00B2626E">
        <w:rPr>
          <w:sz w:val="18"/>
          <w:szCs w:val="22"/>
        </w:rPr>
        <w:t>int interval_st =400;</w:t>
      </w:r>
    </w:p>
    <w:p w:rsidR="00DC0A9F" w:rsidRPr="00B2626E" w:rsidRDefault="00DC0A9F" w:rsidP="00DC0A9F">
      <w:pPr>
        <w:pStyle w:val="Text"/>
        <w:rPr>
          <w:sz w:val="18"/>
          <w:szCs w:val="22"/>
        </w:rPr>
      </w:pPr>
      <w:r w:rsidRPr="00B2626E">
        <w:rPr>
          <w:sz w:val="18"/>
          <w:szCs w:val="22"/>
        </w:rPr>
        <w:t xml:space="preserve">unsigned long z; </w:t>
      </w:r>
    </w:p>
    <w:p w:rsidR="00DC0A9F" w:rsidRPr="00B2626E" w:rsidRDefault="00DC0A9F" w:rsidP="00DC0A9F">
      <w:pPr>
        <w:pStyle w:val="Text"/>
        <w:rPr>
          <w:sz w:val="18"/>
          <w:szCs w:val="22"/>
        </w:rPr>
      </w:pPr>
      <w:r w:rsidRPr="00B2626E">
        <w:rPr>
          <w:sz w:val="18"/>
          <w:szCs w:val="22"/>
        </w:rPr>
        <w:t>unsigned long y;</w:t>
      </w:r>
    </w:p>
    <w:p w:rsidR="00DC0A9F" w:rsidRPr="00B2626E" w:rsidRDefault="00DC0A9F" w:rsidP="00DC0A9F">
      <w:pPr>
        <w:pStyle w:val="Text"/>
        <w:rPr>
          <w:sz w:val="18"/>
          <w:szCs w:val="22"/>
        </w:rPr>
      </w:pPr>
      <w:r w:rsidRPr="00B2626E">
        <w:rPr>
          <w:sz w:val="18"/>
          <w:szCs w:val="22"/>
        </w:rPr>
        <w:t>unsigned long u;</w:t>
      </w:r>
    </w:p>
    <w:p w:rsidR="00DC0A9F" w:rsidRPr="00B2626E" w:rsidRDefault="00DC0A9F" w:rsidP="00DC0A9F">
      <w:pPr>
        <w:pStyle w:val="Text"/>
        <w:rPr>
          <w:sz w:val="18"/>
          <w:szCs w:val="22"/>
        </w:rPr>
      </w:pPr>
      <w:r w:rsidRPr="00B2626E">
        <w:rPr>
          <w:sz w:val="18"/>
          <w:szCs w:val="22"/>
        </w:rPr>
        <w:t>unsigned long s=0;</w:t>
      </w:r>
    </w:p>
    <w:p w:rsidR="00DC0A9F" w:rsidRPr="00B2626E" w:rsidRDefault="00DC0A9F" w:rsidP="00DC0A9F">
      <w:pPr>
        <w:pStyle w:val="Text"/>
        <w:rPr>
          <w:sz w:val="18"/>
          <w:szCs w:val="22"/>
        </w:rPr>
      </w:pPr>
      <w:r w:rsidRPr="00B2626E">
        <w:rPr>
          <w:sz w:val="18"/>
          <w:szCs w:val="22"/>
        </w:rPr>
        <w:t>unsigned long resmill;</w:t>
      </w:r>
    </w:p>
    <w:p w:rsidR="00DC0A9F" w:rsidRPr="00B2626E" w:rsidRDefault="00DC0A9F" w:rsidP="00DC0A9F">
      <w:pPr>
        <w:pStyle w:val="Text"/>
        <w:rPr>
          <w:sz w:val="18"/>
          <w:szCs w:val="22"/>
        </w:rPr>
      </w:pPr>
      <w:r w:rsidRPr="00B2626E">
        <w:rPr>
          <w:sz w:val="18"/>
          <w:szCs w:val="22"/>
        </w:rPr>
        <w:t>//int pos;</w:t>
      </w:r>
    </w:p>
    <w:p w:rsidR="00DC0A9F" w:rsidRPr="00B2626E" w:rsidRDefault="00DC0A9F" w:rsidP="00DC0A9F">
      <w:pPr>
        <w:pStyle w:val="Text"/>
        <w:rPr>
          <w:sz w:val="18"/>
          <w:szCs w:val="22"/>
        </w:rPr>
      </w:pPr>
      <w:r w:rsidRPr="00B2626E">
        <w:rPr>
          <w:sz w:val="18"/>
          <w:szCs w:val="22"/>
        </w:rPr>
        <w:t>void setup()</w:t>
      </w:r>
    </w:p>
    <w:p w:rsidR="00DC0A9F" w:rsidRPr="00B2626E" w:rsidRDefault="00DC0A9F" w:rsidP="00DC0A9F">
      <w:pPr>
        <w:pStyle w:val="Text"/>
        <w:rPr>
          <w:sz w:val="18"/>
          <w:szCs w:val="22"/>
        </w:rPr>
      </w:pPr>
      <w:r w:rsidRPr="00B2626E">
        <w:rPr>
          <w:sz w:val="18"/>
          <w:szCs w:val="22"/>
        </w:rPr>
        <w:t>{</w:t>
      </w:r>
    </w:p>
    <w:p w:rsidR="00DC0A9F" w:rsidRPr="00B2626E" w:rsidRDefault="00DC0A9F" w:rsidP="00DC0A9F">
      <w:pPr>
        <w:pStyle w:val="Text"/>
        <w:rPr>
          <w:sz w:val="18"/>
          <w:szCs w:val="22"/>
        </w:rPr>
      </w:pPr>
      <w:r w:rsidRPr="00B2626E">
        <w:rPr>
          <w:sz w:val="18"/>
          <w:szCs w:val="22"/>
        </w:rPr>
        <w:t xml:space="preserve">  //Serial.begin(9600);</w:t>
      </w:r>
    </w:p>
    <w:p w:rsidR="00DC0A9F" w:rsidRPr="00B2626E" w:rsidRDefault="00DC0A9F" w:rsidP="00DC0A9F">
      <w:pPr>
        <w:pStyle w:val="Text"/>
        <w:rPr>
          <w:sz w:val="18"/>
          <w:szCs w:val="22"/>
        </w:rPr>
      </w:pPr>
      <w:r w:rsidRPr="00B2626E">
        <w:rPr>
          <w:sz w:val="18"/>
          <w:szCs w:val="22"/>
        </w:rPr>
        <w:t xml:space="preserve">  lcd.begin();</w:t>
      </w:r>
    </w:p>
    <w:p w:rsidR="00DC0A9F" w:rsidRPr="00B2626E" w:rsidRDefault="00DC0A9F" w:rsidP="00DC0A9F">
      <w:pPr>
        <w:pStyle w:val="Text"/>
        <w:rPr>
          <w:sz w:val="18"/>
          <w:szCs w:val="22"/>
        </w:rPr>
      </w:pPr>
      <w:r w:rsidRPr="00B2626E">
        <w:rPr>
          <w:sz w:val="18"/>
          <w:szCs w:val="22"/>
        </w:rPr>
        <w:t xml:space="preserve">  pinMode(A, INPUT_PULLUP);</w:t>
      </w:r>
    </w:p>
    <w:p w:rsidR="00DC0A9F" w:rsidRPr="00B2626E" w:rsidRDefault="00DC0A9F" w:rsidP="00DC0A9F">
      <w:pPr>
        <w:pStyle w:val="Text"/>
        <w:rPr>
          <w:sz w:val="18"/>
          <w:szCs w:val="22"/>
        </w:rPr>
      </w:pPr>
      <w:r w:rsidRPr="00B2626E">
        <w:rPr>
          <w:sz w:val="18"/>
          <w:szCs w:val="22"/>
        </w:rPr>
        <w:t xml:space="preserve">  pinMode(B, INPUT_PULLUP);</w:t>
      </w:r>
    </w:p>
    <w:p w:rsidR="00DC0A9F" w:rsidRPr="00B2626E" w:rsidRDefault="00DC0A9F" w:rsidP="00DC0A9F">
      <w:pPr>
        <w:pStyle w:val="Text"/>
        <w:rPr>
          <w:sz w:val="18"/>
          <w:szCs w:val="22"/>
        </w:rPr>
      </w:pPr>
      <w:r w:rsidRPr="00B2626E">
        <w:rPr>
          <w:sz w:val="18"/>
          <w:szCs w:val="22"/>
        </w:rPr>
        <w:t xml:space="preserve">  pinMode(C, INPUT_PULLUP);</w:t>
      </w:r>
    </w:p>
    <w:p w:rsidR="00DC0A9F" w:rsidRPr="00B2626E" w:rsidRDefault="00DC0A9F" w:rsidP="00DC0A9F">
      <w:pPr>
        <w:pStyle w:val="Text"/>
        <w:rPr>
          <w:sz w:val="18"/>
          <w:szCs w:val="22"/>
        </w:rPr>
      </w:pPr>
      <w:r w:rsidRPr="00B2626E">
        <w:rPr>
          <w:sz w:val="18"/>
          <w:szCs w:val="22"/>
        </w:rPr>
        <w:t xml:space="preserve">  pinMode(opto,INPUT);</w:t>
      </w:r>
    </w:p>
    <w:p w:rsidR="00DC0A9F" w:rsidRPr="00B2626E" w:rsidRDefault="00DC0A9F" w:rsidP="00DC0A9F">
      <w:pPr>
        <w:pStyle w:val="Text"/>
        <w:rPr>
          <w:sz w:val="18"/>
          <w:szCs w:val="22"/>
        </w:rPr>
      </w:pPr>
      <w:r w:rsidRPr="00B2626E">
        <w:rPr>
          <w:sz w:val="18"/>
          <w:szCs w:val="22"/>
        </w:rPr>
        <w:t xml:space="preserve">   //tunggu serial monitr</w:t>
      </w:r>
    </w:p>
    <w:p w:rsidR="00DC0A9F" w:rsidRPr="00B2626E" w:rsidRDefault="00DC0A9F" w:rsidP="00DC0A9F">
      <w:pPr>
        <w:pStyle w:val="Text"/>
        <w:rPr>
          <w:sz w:val="18"/>
          <w:szCs w:val="22"/>
        </w:rPr>
      </w:pPr>
      <w:r w:rsidRPr="00B2626E">
        <w:rPr>
          <w:sz w:val="18"/>
          <w:szCs w:val="22"/>
        </w:rPr>
        <w:t>//  while (!Serial)</w:t>
      </w:r>
    </w:p>
    <w:p w:rsidR="00DC0A9F" w:rsidRPr="00B2626E" w:rsidRDefault="00DC0A9F" w:rsidP="00DC0A9F">
      <w:pPr>
        <w:pStyle w:val="Text"/>
        <w:rPr>
          <w:sz w:val="18"/>
          <w:szCs w:val="22"/>
        </w:rPr>
      </w:pPr>
      <w:r w:rsidRPr="00B2626E">
        <w:rPr>
          <w:sz w:val="18"/>
          <w:szCs w:val="22"/>
        </w:rPr>
        <w:t xml:space="preserve"> // {</w:t>
      </w:r>
    </w:p>
    <w:p w:rsidR="00DC0A9F" w:rsidRPr="00B2626E" w:rsidRDefault="00DC0A9F" w:rsidP="00DC0A9F">
      <w:pPr>
        <w:pStyle w:val="Text"/>
        <w:rPr>
          <w:sz w:val="18"/>
          <w:szCs w:val="22"/>
        </w:rPr>
      </w:pPr>
      <w:r w:rsidRPr="00B2626E">
        <w:rPr>
          <w:sz w:val="18"/>
          <w:szCs w:val="22"/>
        </w:rPr>
        <w:t xml:space="preserve">    //</w:t>
      </w:r>
    </w:p>
    <w:p w:rsidR="00DC0A9F" w:rsidRPr="00B2626E" w:rsidRDefault="00DC0A9F" w:rsidP="00DC0A9F">
      <w:pPr>
        <w:pStyle w:val="Text"/>
        <w:rPr>
          <w:sz w:val="18"/>
          <w:szCs w:val="22"/>
        </w:rPr>
      </w:pPr>
      <w:r w:rsidRPr="00B2626E">
        <w:rPr>
          <w:sz w:val="18"/>
          <w:szCs w:val="22"/>
        </w:rPr>
        <w:t xml:space="preserve"> // }</w:t>
      </w:r>
    </w:p>
    <w:p w:rsidR="00DC0A9F" w:rsidRPr="00B2626E" w:rsidRDefault="00DC0A9F" w:rsidP="00DC0A9F">
      <w:pPr>
        <w:pStyle w:val="Text"/>
        <w:rPr>
          <w:sz w:val="18"/>
          <w:szCs w:val="22"/>
        </w:rPr>
      </w:pPr>
      <w:r w:rsidRPr="00B2626E">
        <w:rPr>
          <w:sz w:val="18"/>
          <w:szCs w:val="22"/>
        </w:rPr>
        <w:t xml:space="preserve"> // motor.setSpeed(70);</w:t>
      </w:r>
    </w:p>
    <w:p w:rsidR="00DC0A9F" w:rsidRPr="00B2626E" w:rsidRDefault="00DC0A9F" w:rsidP="00DC0A9F">
      <w:pPr>
        <w:pStyle w:val="Text"/>
        <w:rPr>
          <w:sz w:val="18"/>
          <w:szCs w:val="22"/>
        </w:rPr>
      </w:pPr>
      <w:r w:rsidRPr="00B2626E">
        <w:rPr>
          <w:sz w:val="18"/>
          <w:szCs w:val="22"/>
        </w:rPr>
        <w:t xml:space="preserve"> lcd.backlight();</w:t>
      </w:r>
    </w:p>
    <w:p w:rsidR="00DC0A9F" w:rsidRPr="00B2626E" w:rsidRDefault="00DC0A9F" w:rsidP="00DC0A9F">
      <w:pPr>
        <w:pStyle w:val="Text"/>
        <w:rPr>
          <w:sz w:val="18"/>
          <w:szCs w:val="22"/>
        </w:rPr>
      </w:pPr>
      <w:r w:rsidRPr="00B2626E">
        <w:rPr>
          <w:sz w:val="18"/>
          <w:szCs w:val="22"/>
        </w:rPr>
        <w:t xml:space="preserve"> lcd.clear();</w:t>
      </w:r>
    </w:p>
    <w:p w:rsidR="00DC0A9F" w:rsidRPr="00B2626E" w:rsidRDefault="00DC0A9F" w:rsidP="00DC0A9F">
      <w:pPr>
        <w:pStyle w:val="Text"/>
        <w:rPr>
          <w:sz w:val="18"/>
          <w:szCs w:val="22"/>
        </w:rPr>
      </w:pPr>
      <w:r w:rsidRPr="00B2626E">
        <w:rPr>
          <w:sz w:val="18"/>
          <w:szCs w:val="22"/>
        </w:rPr>
        <w:t>// lcd.print("vent ambu ");</w:t>
      </w:r>
    </w:p>
    <w:p w:rsidR="00DC0A9F" w:rsidRPr="00B2626E" w:rsidRDefault="00DC0A9F" w:rsidP="00DC0A9F">
      <w:pPr>
        <w:pStyle w:val="Text"/>
        <w:rPr>
          <w:sz w:val="18"/>
          <w:szCs w:val="22"/>
        </w:rPr>
      </w:pPr>
      <w:r w:rsidRPr="00B2626E">
        <w:rPr>
          <w:sz w:val="18"/>
          <w:szCs w:val="22"/>
        </w:rPr>
        <w:t>}</w:t>
      </w:r>
    </w:p>
    <w:p w:rsidR="00DC0A9F" w:rsidRPr="00B2626E" w:rsidRDefault="00DC0A9F" w:rsidP="00DC0A9F">
      <w:pPr>
        <w:pStyle w:val="Text"/>
        <w:rPr>
          <w:sz w:val="18"/>
          <w:szCs w:val="22"/>
        </w:rPr>
      </w:pPr>
    </w:p>
    <w:p w:rsidR="00DC0A9F" w:rsidRPr="00B2626E" w:rsidRDefault="00DC0A9F" w:rsidP="00DC0A9F">
      <w:pPr>
        <w:pStyle w:val="Text"/>
        <w:rPr>
          <w:sz w:val="18"/>
          <w:szCs w:val="22"/>
        </w:rPr>
      </w:pPr>
      <w:r w:rsidRPr="00B2626E">
        <w:rPr>
          <w:sz w:val="18"/>
          <w:szCs w:val="22"/>
        </w:rPr>
        <w:t xml:space="preserve">void loop() </w:t>
      </w:r>
    </w:p>
    <w:p w:rsidR="00DC0A9F" w:rsidRPr="00B2626E" w:rsidRDefault="00DC0A9F" w:rsidP="00DC0A9F">
      <w:pPr>
        <w:pStyle w:val="Text"/>
        <w:rPr>
          <w:sz w:val="18"/>
          <w:szCs w:val="22"/>
        </w:rPr>
      </w:pPr>
      <w:r w:rsidRPr="00B2626E">
        <w:rPr>
          <w:sz w:val="18"/>
          <w:szCs w:val="22"/>
        </w:rPr>
        <w:t xml:space="preserve">{           </w:t>
      </w:r>
    </w:p>
    <w:p w:rsidR="00DC0A9F" w:rsidRPr="00B2626E" w:rsidRDefault="00DC0A9F" w:rsidP="00DC0A9F">
      <w:pPr>
        <w:pStyle w:val="Text"/>
        <w:rPr>
          <w:sz w:val="18"/>
          <w:szCs w:val="22"/>
        </w:rPr>
      </w:pPr>
      <w:r w:rsidRPr="00B2626E">
        <w:rPr>
          <w:sz w:val="18"/>
          <w:szCs w:val="22"/>
        </w:rPr>
        <w:t xml:space="preserve">  anA=digitalRead(A); </w:t>
      </w:r>
    </w:p>
    <w:p w:rsidR="00DC0A9F" w:rsidRPr="00B2626E" w:rsidRDefault="00DC0A9F" w:rsidP="00DC0A9F">
      <w:pPr>
        <w:pStyle w:val="Text"/>
        <w:rPr>
          <w:sz w:val="18"/>
          <w:szCs w:val="22"/>
        </w:rPr>
      </w:pPr>
      <w:r w:rsidRPr="00B2626E">
        <w:rPr>
          <w:sz w:val="18"/>
          <w:szCs w:val="22"/>
        </w:rPr>
        <w:t xml:space="preserve">  anOFF=digitalRead(B); </w:t>
      </w:r>
    </w:p>
    <w:p w:rsidR="00DC0A9F" w:rsidRPr="00B2626E" w:rsidRDefault="00DC0A9F" w:rsidP="00DC0A9F">
      <w:pPr>
        <w:pStyle w:val="Text"/>
        <w:rPr>
          <w:sz w:val="18"/>
          <w:szCs w:val="22"/>
        </w:rPr>
      </w:pPr>
      <w:r w:rsidRPr="00B2626E">
        <w:rPr>
          <w:sz w:val="18"/>
          <w:szCs w:val="22"/>
        </w:rPr>
        <w:t xml:space="preserve">  anB=digitalRead(C); </w:t>
      </w:r>
    </w:p>
    <w:p w:rsidR="00DC0A9F" w:rsidRPr="00B2626E" w:rsidRDefault="00DC0A9F" w:rsidP="00DC0A9F">
      <w:pPr>
        <w:pStyle w:val="Text"/>
        <w:rPr>
          <w:sz w:val="18"/>
          <w:szCs w:val="22"/>
        </w:rPr>
      </w:pPr>
      <w:r w:rsidRPr="00B2626E">
        <w:rPr>
          <w:sz w:val="18"/>
          <w:szCs w:val="22"/>
        </w:rPr>
        <w:t xml:space="preserve"> if (anA==0&amp;&amp;anOFF==1&amp;&amp;anB==1) {</w:t>
      </w:r>
    </w:p>
    <w:p w:rsidR="00DC0A9F" w:rsidRPr="00B2626E" w:rsidRDefault="00DC0A9F" w:rsidP="00DC0A9F">
      <w:pPr>
        <w:pStyle w:val="Text"/>
        <w:rPr>
          <w:sz w:val="18"/>
          <w:szCs w:val="22"/>
        </w:rPr>
      </w:pPr>
      <w:r w:rsidRPr="00B2626E">
        <w:rPr>
          <w:sz w:val="18"/>
          <w:szCs w:val="22"/>
        </w:rPr>
        <w:t xml:space="preserve">      pos0();</w:t>
      </w:r>
    </w:p>
    <w:p w:rsidR="00DC0A9F" w:rsidRPr="00B2626E" w:rsidRDefault="00DC0A9F" w:rsidP="00DC0A9F">
      <w:pPr>
        <w:pStyle w:val="Text"/>
        <w:rPr>
          <w:sz w:val="18"/>
          <w:szCs w:val="22"/>
        </w:rPr>
      </w:pPr>
      <w:r w:rsidRPr="00B2626E">
        <w:rPr>
          <w:sz w:val="18"/>
          <w:szCs w:val="22"/>
        </w:rPr>
        <w:t xml:space="preserve">      anakA();</w:t>
      </w:r>
    </w:p>
    <w:p w:rsidR="00DC0A9F" w:rsidRPr="00B2626E" w:rsidRDefault="00DC0A9F" w:rsidP="00DC0A9F">
      <w:pPr>
        <w:pStyle w:val="Text"/>
        <w:rPr>
          <w:sz w:val="18"/>
          <w:szCs w:val="22"/>
        </w:rPr>
      </w:pPr>
      <w:r w:rsidRPr="00B2626E">
        <w:rPr>
          <w:sz w:val="18"/>
          <w:szCs w:val="22"/>
        </w:rPr>
        <w:t xml:space="preserve">      lcd.setCursor(0,0);</w:t>
      </w:r>
    </w:p>
    <w:p w:rsidR="00DC0A9F" w:rsidRPr="00B2626E" w:rsidRDefault="00DC0A9F" w:rsidP="00DC0A9F">
      <w:pPr>
        <w:pStyle w:val="Text"/>
        <w:rPr>
          <w:sz w:val="18"/>
          <w:szCs w:val="22"/>
        </w:rPr>
      </w:pPr>
      <w:r w:rsidRPr="00B2626E">
        <w:rPr>
          <w:sz w:val="18"/>
          <w:szCs w:val="22"/>
        </w:rPr>
        <w:t xml:space="preserve">      lcd.print("Cyc.rate:30 BPM");</w:t>
      </w:r>
    </w:p>
    <w:p w:rsidR="00DC0A9F" w:rsidRPr="00B2626E" w:rsidRDefault="00DC0A9F" w:rsidP="00DC0A9F">
      <w:pPr>
        <w:pStyle w:val="Text"/>
        <w:rPr>
          <w:sz w:val="18"/>
          <w:szCs w:val="22"/>
        </w:rPr>
      </w:pPr>
      <w:r w:rsidRPr="00B2626E">
        <w:rPr>
          <w:sz w:val="18"/>
          <w:szCs w:val="22"/>
        </w:rPr>
        <w:t xml:space="preserve">      lcd.setCursor(0,1);</w:t>
      </w:r>
    </w:p>
    <w:p w:rsidR="00DC0A9F" w:rsidRPr="00B2626E" w:rsidRDefault="00DC0A9F" w:rsidP="00DC0A9F">
      <w:pPr>
        <w:pStyle w:val="Text"/>
        <w:rPr>
          <w:sz w:val="18"/>
          <w:szCs w:val="22"/>
        </w:rPr>
      </w:pPr>
      <w:r w:rsidRPr="00B2626E">
        <w:rPr>
          <w:sz w:val="18"/>
          <w:szCs w:val="22"/>
        </w:rPr>
        <w:t xml:space="preserve">      lcd.print("Press.:&lt;40 cmH2O");</w:t>
      </w:r>
    </w:p>
    <w:p w:rsidR="00DC0A9F" w:rsidRPr="00B2626E" w:rsidRDefault="00DC0A9F" w:rsidP="00DC0A9F">
      <w:pPr>
        <w:pStyle w:val="Text"/>
        <w:rPr>
          <w:sz w:val="18"/>
          <w:szCs w:val="22"/>
        </w:rPr>
      </w:pPr>
      <w:r w:rsidRPr="00B2626E">
        <w:rPr>
          <w:sz w:val="18"/>
          <w:szCs w:val="22"/>
        </w:rPr>
        <w:t xml:space="preserve">      }</w:t>
      </w:r>
    </w:p>
    <w:p w:rsidR="00DC0A9F" w:rsidRPr="00B2626E" w:rsidRDefault="00DC0A9F" w:rsidP="00DC0A9F">
      <w:pPr>
        <w:pStyle w:val="Text"/>
        <w:rPr>
          <w:sz w:val="18"/>
          <w:szCs w:val="22"/>
        </w:rPr>
      </w:pPr>
      <w:r w:rsidRPr="00B2626E">
        <w:rPr>
          <w:sz w:val="18"/>
          <w:szCs w:val="22"/>
        </w:rPr>
        <w:t xml:space="preserve"> if (anA==1&amp;&amp;anOFF==0&amp;&amp;anB==1) {</w:t>
      </w:r>
    </w:p>
    <w:p w:rsidR="00DC0A9F" w:rsidRPr="00B2626E" w:rsidRDefault="00DC0A9F" w:rsidP="00DC0A9F">
      <w:pPr>
        <w:pStyle w:val="Text"/>
        <w:rPr>
          <w:sz w:val="18"/>
          <w:szCs w:val="22"/>
        </w:rPr>
      </w:pPr>
      <w:r w:rsidRPr="00B2626E">
        <w:rPr>
          <w:sz w:val="18"/>
          <w:szCs w:val="22"/>
        </w:rPr>
        <w:t xml:space="preserve">     pos0();</w:t>
      </w:r>
    </w:p>
    <w:p w:rsidR="00DC0A9F" w:rsidRPr="00B2626E" w:rsidRDefault="00DC0A9F" w:rsidP="00DC0A9F">
      <w:pPr>
        <w:pStyle w:val="Text"/>
        <w:rPr>
          <w:sz w:val="18"/>
          <w:szCs w:val="22"/>
        </w:rPr>
      </w:pPr>
      <w:r w:rsidRPr="00B2626E">
        <w:rPr>
          <w:sz w:val="18"/>
          <w:szCs w:val="22"/>
        </w:rPr>
        <w:t xml:space="preserve">      stp();</w:t>
      </w:r>
    </w:p>
    <w:p w:rsidR="00DC0A9F" w:rsidRPr="00B2626E" w:rsidRDefault="00DC0A9F" w:rsidP="00DC0A9F">
      <w:pPr>
        <w:pStyle w:val="Text"/>
        <w:rPr>
          <w:sz w:val="18"/>
          <w:szCs w:val="22"/>
        </w:rPr>
      </w:pPr>
      <w:r w:rsidRPr="00B2626E">
        <w:rPr>
          <w:sz w:val="18"/>
          <w:szCs w:val="22"/>
        </w:rPr>
        <w:t xml:space="preserve">      lcd.setCursor(0,0);</w:t>
      </w:r>
    </w:p>
    <w:p w:rsidR="00DC0A9F" w:rsidRPr="00B2626E" w:rsidRDefault="00DC0A9F" w:rsidP="00DC0A9F">
      <w:pPr>
        <w:pStyle w:val="Text"/>
        <w:rPr>
          <w:sz w:val="18"/>
          <w:szCs w:val="22"/>
        </w:rPr>
      </w:pPr>
      <w:r w:rsidRPr="00B2626E">
        <w:rPr>
          <w:sz w:val="18"/>
          <w:szCs w:val="22"/>
        </w:rPr>
        <w:t xml:space="preserve">      lcd.print(" Bag-Valve-Mask ");</w:t>
      </w:r>
    </w:p>
    <w:p w:rsidR="00DC0A9F" w:rsidRPr="00B2626E" w:rsidRDefault="00DC0A9F" w:rsidP="00DC0A9F">
      <w:pPr>
        <w:pStyle w:val="Text"/>
        <w:rPr>
          <w:sz w:val="18"/>
          <w:szCs w:val="22"/>
        </w:rPr>
      </w:pPr>
      <w:r w:rsidRPr="00B2626E">
        <w:rPr>
          <w:sz w:val="18"/>
          <w:szCs w:val="22"/>
        </w:rPr>
        <w:t xml:space="preserve">      lcd.setCursor(0,1);</w:t>
      </w:r>
    </w:p>
    <w:p w:rsidR="00DC0A9F" w:rsidRPr="00B2626E" w:rsidRDefault="00DC0A9F" w:rsidP="00DC0A9F">
      <w:pPr>
        <w:pStyle w:val="Text"/>
        <w:rPr>
          <w:sz w:val="18"/>
          <w:szCs w:val="22"/>
        </w:rPr>
      </w:pPr>
      <w:r w:rsidRPr="00B2626E">
        <w:rPr>
          <w:sz w:val="18"/>
          <w:szCs w:val="22"/>
        </w:rPr>
        <w:t xml:space="preserve">      lcd.print("   AUTOMATIC   ");</w:t>
      </w:r>
    </w:p>
    <w:p w:rsidR="00DC0A9F" w:rsidRPr="00B2626E" w:rsidRDefault="00DC0A9F" w:rsidP="00DC0A9F">
      <w:pPr>
        <w:pStyle w:val="Text"/>
        <w:rPr>
          <w:sz w:val="18"/>
          <w:szCs w:val="22"/>
        </w:rPr>
      </w:pPr>
      <w:r w:rsidRPr="00B2626E">
        <w:rPr>
          <w:sz w:val="18"/>
          <w:szCs w:val="22"/>
        </w:rPr>
        <w:t xml:space="preserve">      }</w:t>
      </w:r>
    </w:p>
    <w:p w:rsidR="00DC0A9F" w:rsidRPr="00B2626E" w:rsidRDefault="00DC0A9F" w:rsidP="00DC0A9F">
      <w:pPr>
        <w:pStyle w:val="Text"/>
        <w:rPr>
          <w:sz w:val="18"/>
          <w:szCs w:val="22"/>
        </w:rPr>
      </w:pPr>
      <w:r w:rsidRPr="00B2626E">
        <w:rPr>
          <w:sz w:val="18"/>
          <w:szCs w:val="22"/>
        </w:rPr>
        <w:t xml:space="preserve"> if (anA==1&amp;&amp;anOFF==1&amp;&amp;anB==0) {</w:t>
      </w:r>
    </w:p>
    <w:p w:rsidR="00DC0A9F" w:rsidRPr="00B2626E" w:rsidRDefault="00DC0A9F" w:rsidP="00DC0A9F">
      <w:pPr>
        <w:pStyle w:val="Text"/>
        <w:rPr>
          <w:sz w:val="18"/>
          <w:szCs w:val="22"/>
        </w:rPr>
      </w:pPr>
      <w:r w:rsidRPr="00B2626E">
        <w:rPr>
          <w:sz w:val="18"/>
          <w:szCs w:val="22"/>
        </w:rPr>
        <w:t xml:space="preserve">      pos0();</w:t>
      </w:r>
    </w:p>
    <w:p w:rsidR="00DC0A9F" w:rsidRPr="00B2626E" w:rsidRDefault="00DC0A9F" w:rsidP="00DC0A9F">
      <w:pPr>
        <w:pStyle w:val="Text"/>
        <w:rPr>
          <w:sz w:val="18"/>
          <w:szCs w:val="22"/>
        </w:rPr>
      </w:pPr>
      <w:r w:rsidRPr="00B2626E">
        <w:rPr>
          <w:sz w:val="18"/>
          <w:szCs w:val="22"/>
        </w:rPr>
        <w:t xml:space="preserve">      anakB();</w:t>
      </w:r>
    </w:p>
    <w:p w:rsidR="00DC0A9F" w:rsidRPr="00B2626E" w:rsidRDefault="00DC0A9F" w:rsidP="00DC0A9F">
      <w:pPr>
        <w:pStyle w:val="Text"/>
        <w:rPr>
          <w:sz w:val="18"/>
          <w:szCs w:val="22"/>
        </w:rPr>
      </w:pPr>
      <w:r w:rsidRPr="00B2626E">
        <w:rPr>
          <w:sz w:val="18"/>
          <w:szCs w:val="22"/>
        </w:rPr>
        <w:t xml:space="preserve">      lcd.setCursor(0,0);</w:t>
      </w:r>
    </w:p>
    <w:p w:rsidR="00DC0A9F" w:rsidRPr="00B2626E" w:rsidRDefault="00DC0A9F" w:rsidP="00DC0A9F">
      <w:pPr>
        <w:pStyle w:val="Text"/>
        <w:rPr>
          <w:sz w:val="18"/>
          <w:szCs w:val="22"/>
        </w:rPr>
      </w:pPr>
      <w:r w:rsidRPr="00B2626E">
        <w:rPr>
          <w:sz w:val="18"/>
          <w:szCs w:val="22"/>
        </w:rPr>
        <w:t xml:space="preserve">      lcd.print("Cyc.rate:20 BPM");</w:t>
      </w:r>
    </w:p>
    <w:p w:rsidR="00DC0A9F" w:rsidRPr="00B2626E" w:rsidRDefault="00DC0A9F" w:rsidP="00DC0A9F">
      <w:pPr>
        <w:pStyle w:val="Text"/>
        <w:rPr>
          <w:sz w:val="18"/>
          <w:szCs w:val="22"/>
        </w:rPr>
      </w:pPr>
      <w:r w:rsidRPr="00B2626E">
        <w:rPr>
          <w:sz w:val="18"/>
          <w:szCs w:val="22"/>
        </w:rPr>
        <w:t xml:space="preserve">      lcd.setCursor(0,1);</w:t>
      </w:r>
    </w:p>
    <w:p w:rsidR="00DC0A9F" w:rsidRPr="00B2626E" w:rsidRDefault="00DC0A9F" w:rsidP="00DC0A9F">
      <w:pPr>
        <w:pStyle w:val="Text"/>
        <w:rPr>
          <w:sz w:val="18"/>
          <w:szCs w:val="22"/>
        </w:rPr>
      </w:pPr>
      <w:r w:rsidRPr="00B2626E">
        <w:rPr>
          <w:sz w:val="18"/>
          <w:szCs w:val="22"/>
        </w:rPr>
        <w:t xml:space="preserve">      lcd.print("Press.:&lt;40 cmH2O"); </w:t>
      </w:r>
    </w:p>
    <w:p w:rsidR="00DC0A9F" w:rsidRPr="00B2626E" w:rsidRDefault="00DC0A9F" w:rsidP="00DC0A9F">
      <w:pPr>
        <w:pStyle w:val="Text"/>
        <w:rPr>
          <w:sz w:val="18"/>
          <w:szCs w:val="22"/>
        </w:rPr>
      </w:pPr>
      <w:r w:rsidRPr="00B2626E">
        <w:rPr>
          <w:sz w:val="18"/>
          <w:szCs w:val="22"/>
        </w:rPr>
        <w:lastRenderedPageBreak/>
        <w:t xml:space="preserve">      } </w:t>
      </w:r>
    </w:p>
    <w:p w:rsidR="00DC0A9F" w:rsidRPr="00B2626E" w:rsidRDefault="00DC0A9F" w:rsidP="00DC0A9F">
      <w:pPr>
        <w:pStyle w:val="Text"/>
        <w:rPr>
          <w:sz w:val="18"/>
          <w:szCs w:val="22"/>
        </w:rPr>
      </w:pPr>
    </w:p>
    <w:p w:rsidR="00DC0A9F" w:rsidRPr="00B2626E" w:rsidRDefault="00DC0A9F" w:rsidP="00DC0A9F">
      <w:pPr>
        <w:pStyle w:val="Text"/>
        <w:rPr>
          <w:sz w:val="18"/>
          <w:szCs w:val="22"/>
        </w:rPr>
      </w:pPr>
      <w:r w:rsidRPr="00B2626E">
        <w:rPr>
          <w:sz w:val="18"/>
          <w:szCs w:val="22"/>
        </w:rPr>
        <w:t>//pos0();</w:t>
      </w:r>
    </w:p>
    <w:p w:rsidR="00DC0A9F" w:rsidRPr="00B2626E" w:rsidRDefault="00DC0A9F" w:rsidP="00DC0A9F">
      <w:pPr>
        <w:pStyle w:val="Text"/>
        <w:rPr>
          <w:sz w:val="18"/>
          <w:szCs w:val="22"/>
        </w:rPr>
      </w:pPr>
      <w:r w:rsidRPr="00B2626E">
        <w:rPr>
          <w:sz w:val="18"/>
          <w:szCs w:val="22"/>
        </w:rPr>
        <w:t>}</w:t>
      </w:r>
    </w:p>
    <w:p w:rsidR="00DC0A9F" w:rsidRPr="00B2626E" w:rsidRDefault="00DC0A9F" w:rsidP="00DC0A9F">
      <w:pPr>
        <w:pStyle w:val="Text"/>
        <w:rPr>
          <w:sz w:val="18"/>
          <w:szCs w:val="22"/>
        </w:rPr>
      </w:pPr>
      <w:r w:rsidRPr="00B2626E">
        <w:rPr>
          <w:sz w:val="18"/>
          <w:szCs w:val="22"/>
        </w:rPr>
        <w:t>void buka() {</w:t>
      </w:r>
    </w:p>
    <w:p w:rsidR="00DC0A9F" w:rsidRPr="00B2626E" w:rsidRDefault="00DC0A9F" w:rsidP="00DC0A9F">
      <w:pPr>
        <w:pStyle w:val="Text"/>
        <w:rPr>
          <w:sz w:val="18"/>
          <w:szCs w:val="22"/>
        </w:rPr>
      </w:pPr>
      <w:r w:rsidRPr="00B2626E">
        <w:rPr>
          <w:sz w:val="18"/>
          <w:szCs w:val="22"/>
        </w:rPr>
        <w:t xml:space="preserve">  motor.setSpeed(200); motor.backward(); </w:t>
      </w:r>
    </w:p>
    <w:p w:rsidR="00DC0A9F" w:rsidRPr="00B2626E" w:rsidRDefault="00DC0A9F" w:rsidP="00DC0A9F">
      <w:pPr>
        <w:pStyle w:val="Text"/>
        <w:rPr>
          <w:sz w:val="18"/>
          <w:szCs w:val="22"/>
        </w:rPr>
      </w:pPr>
      <w:r w:rsidRPr="00B2626E">
        <w:rPr>
          <w:sz w:val="18"/>
          <w:szCs w:val="22"/>
        </w:rPr>
        <w:t xml:space="preserve">  }</w:t>
      </w:r>
    </w:p>
    <w:p w:rsidR="00DC0A9F" w:rsidRPr="00B2626E" w:rsidRDefault="00DC0A9F" w:rsidP="00DC0A9F">
      <w:pPr>
        <w:pStyle w:val="Text"/>
        <w:rPr>
          <w:sz w:val="18"/>
          <w:szCs w:val="22"/>
        </w:rPr>
      </w:pPr>
      <w:r w:rsidRPr="00B2626E">
        <w:rPr>
          <w:sz w:val="18"/>
          <w:szCs w:val="22"/>
        </w:rPr>
        <w:t>void tutup() {</w:t>
      </w:r>
    </w:p>
    <w:p w:rsidR="00DC0A9F" w:rsidRPr="00B2626E" w:rsidRDefault="00DC0A9F" w:rsidP="00DC0A9F">
      <w:pPr>
        <w:pStyle w:val="Text"/>
        <w:rPr>
          <w:sz w:val="18"/>
          <w:szCs w:val="22"/>
        </w:rPr>
      </w:pPr>
      <w:r w:rsidRPr="00B2626E">
        <w:rPr>
          <w:sz w:val="18"/>
          <w:szCs w:val="22"/>
        </w:rPr>
        <w:t xml:space="preserve">  motor.setSpeed(200); motor.forward(); </w:t>
      </w:r>
    </w:p>
    <w:p w:rsidR="00DC0A9F" w:rsidRPr="00B2626E" w:rsidRDefault="00DC0A9F" w:rsidP="00DC0A9F">
      <w:pPr>
        <w:pStyle w:val="Text"/>
        <w:rPr>
          <w:sz w:val="18"/>
          <w:szCs w:val="22"/>
        </w:rPr>
      </w:pPr>
      <w:r w:rsidRPr="00B2626E">
        <w:rPr>
          <w:sz w:val="18"/>
          <w:szCs w:val="22"/>
        </w:rPr>
        <w:t xml:space="preserve">  }</w:t>
      </w:r>
    </w:p>
    <w:p w:rsidR="00DC0A9F" w:rsidRPr="00B2626E" w:rsidRDefault="00DC0A9F" w:rsidP="00DC0A9F">
      <w:pPr>
        <w:pStyle w:val="Text"/>
        <w:rPr>
          <w:sz w:val="18"/>
          <w:szCs w:val="22"/>
        </w:rPr>
      </w:pPr>
      <w:r w:rsidRPr="00B2626E">
        <w:rPr>
          <w:sz w:val="18"/>
          <w:szCs w:val="22"/>
        </w:rPr>
        <w:t>void stp() {</w:t>
      </w:r>
    </w:p>
    <w:p w:rsidR="00DC0A9F" w:rsidRPr="00B2626E" w:rsidRDefault="00DC0A9F" w:rsidP="00DC0A9F">
      <w:pPr>
        <w:pStyle w:val="Text"/>
        <w:rPr>
          <w:sz w:val="18"/>
          <w:szCs w:val="22"/>
        </w:rPr>
      </w:pPr>
      <w:r w:rsidRPr="00B2626E">
        <w:rPr>
          <w:sz w:val="18"/>
          <w:szCs w:val="22"/>
        </w:rPr>
        <w:t xml:space="preserve">  motor.stop(); </w:t>
      </w:r>
    </w:p>
    <w:p w:rsidR="00DC0A9F" w:rsidRPr="00B2626E" w:rsidRDefault="00DC0A9F" w:rsidP="00DC0A9F">
      <w:pPr>
        <w:pStyle w:val="Text"/>
        <w:rPr>
          <w:sz w:val="18"/>
          <w:szCs w:val="22"/>
        </w:rPr>
      </w:pPr>
      <w:r w:rsidRPr="00B2626E">
        <w:rPr>
          <w:sz w:val="18"/>
          <w:szCs w:val="22"/>
        </w:rPr>
        <w:t xml:space="preserve">  } /*</w:t>
      </w:r>
    </w:p>
    <w:p w:rsidR="00DC0A9F" w:rsidRPr="00B2626E" w:rsidRDefault="00DC0A9F" w:rsidP="00DC0A9F">
      <w:pPr>
        <w:pStyle w:val="Text"/>
        <w:rPr>
          <w:sz w:val="18"/>
          <w:szCs w:val="22"/>
        </w:rPr>
      </w:pPr>
      <w:r w:rsidRPr="00B2626E">
        <w:rPr>
          <w:sz w:val="18"/>
          <w:szCs w:val="22"/>
        </w:rPr>
        <w:t>void selektor() {</w:t>
      </w:r>
    </w:p>
    <w:p w:rsidR="00DC0A9F" w:rsidRPr="00B2626E" w:rsidRDefault="00DC0A9F" w:rsidP="00DC0A9F">
      <w:pPr>
        <w:pStyle w:val="Text"/>
        <w:rPr>
          <w:sz w:val="18"/>
          <w:szCs w:val="22"/>
        </w:rPr>
      </w:pPr>
      <w:r w:rsidRPr="00B2626E">
        <w:rPr>
          <w:sz w:val="18"/>
          <w:szCs w:val="22"/>
        </w:rPr>
        <w:t xml:space="preserve">  anA=digitalRead(A); //Serial.print("x="); Serial.println(x); delay(1000);</w:t>
      </w:r>
    </w:p>
    <w:p w:rsidR="00DC0A9F" w:rsidRPr="00B2626E" w:rsidRDefault="00DC0A9F" w:rsidP="00DC0A9F">
      <w:pPr>
        <w:pStyle w:val="Text"/>
        <w:rPr>
          <w:sz w:val="18"/>
          <w:szCs w:val="22"/>
        </w:rPr>
      </w:pPr>
      <w:r w:rsidRPr="00B2626E">
        <w:rPr>
          <w:sz w:val="18"/>
          <w:szCs w:val="22"/>
        </w:rPr>
        <w:t xml:space="preserve">  anOFF=digitalRead(B); //Serial.print("y=");Serial.println(y); delay(1000);</w:t>
      </w:r>
    </w:p>
    <w:p w:rsidR="00DC0A9F" w:rsidRPr="00B2626E" w:rsidRDefault="00DC0A9F" w:rsidP="00DC0A9F">
      <w:pPr>
        <w:pStyle w:val="Text"/>
        <w:rPr>
          <w:sz w:val="18"/>
          <w:szCs w:val="22"/>
        </w:rPr>
      </w:pPr>
      <w:r w:rsidRPr="00B2626E">
        <w:rPr>
          <w:sz w:val="18"/>
          <w:szCs w:val="22"/>
        </w:rPr>
        <w:t xml:space="preserve">  anB=digitalRead(C); //Serial.print("z=");Serial.println(z); delay(1000);</w:t>
      </w:r>
    </w:p>
    <w:p w:rsidR="00DC0A9F" w:rsidRPr="00B2626E" w:rsidRDefault="00DC0A9F" w:rsidP="00DC0A9F">
      <w:pPr>
        <w:pStyle w:val="Text"/>
        <w:rPr>
          <w:sz w:val="18"/>
          <w:szCs w:val="22"/>
        </w:rPr>
      </w:pPr>
      <w:r w:rsidRPr="00B2626E">
        <w:rPr>
          <w:sz w:val="18"/>
          <w:szCs w:val="22"/>
        </w:rPr>
        <w:t xml:space="preserve"> if (anA==0&amp;&amp;anOFF==1&amp;&amp;anB==1) {Serial.println("ANAK A/30 BPM");}</w:t>
      </w:r>
    </w:p>
    <w:p w:rsidR="00DC0A9F" w:rsidRPr="00B2626E" w:rsidRDefault="00DC0A9F" w:rsidP="00DC0A9F">
      <w:pPr>
        <w:pStyle w:val="Text"/>
        <w:rPr>
          <w:sz w:val="18"/>
          <w:szCs w:val="22"/>
        </w:rPr>
      </w:pPr>
      <w:r w:rsidRPr="00B2626E">
        <w:rPr>
          <w:sz w:val="18"/>
          <w:szCs w:val="22"/>
        </w:rPr>
        <w:t xml:space="preserve"> if (anA==1&amp;&amp;anOFF==0&amp;&amp;anB==1) {Serial.println("STOP/OFF");}</w:t>
      </w:r>
    </w:p>
    <w:p w:rsidR="00DC0A9F" w:rsidRPr="00B2626E" w:rsidRDefault="00DC0A9F" w:rsidP="00DC0A9F">
      <w:pPr>
        <w:pStyle w:val="Text"/>
        <w:rPr>
          <w:sz w:val="18"/>
          <w:szCs w:val="22"/>
        </w:rPr>
      </w:pPr>
      <w:r w:rsidRPr="00B2626E">
        <w:rPr>
          <w:sz w:val="18"/>
          <w:szCs w:val="22"/>
        </w:rPr>
        <w:t xml:space="preserve"> if (anA==1&amp;&amp;anOFF==1&amp;&amp;anB==0) {Serial.println("ANAK B/20 BPM");}</w:t>
      </w:r>
    </w:p>
    <w:p w:rsidR="00DC0A9F" w:rsidRPr="00B2626E" w:rsidRDefault="00DC0A9F" w:rsidP="00DC0A9F">
      <w:pPr>
        <w:pStyle w:val="Text"/>
        <w:rPr>
          <w:sz w:val="18"/>
          <w:szCs w:val="22"/>
        </w:rPr>
      </w:pPr>
      <w:r w:rsidRPr="00B2626E">
        <w:rPr>
          <w:sz w:val="18"/>
          <w:szCs w:val="22"/>
        </w:rPr>
        <w:t xml:space="preserve">  } */</w:t>
      </w:r>
    </w:p>
    <w:p w:rsidR="00DC0A9F" w:rsidRPr="00B2626E" w:rsidRDefault="00DC0A9F" w:rsidP="00DC0A9F">
      <w:pPr>
        <w:pStyle w:val="Text"/>
        <w:rPr>
          <w:sz w:val="18"/>
          <w:szCs w:val="22"/>
        </w:rPr>
      </w:pPr>
      <w:r w:rsidRPr="00B2626E">
        <w:rPr>
          <w:sz w:val="18"/>
          <w:szCs w:val="22"/>
        </w:rPr>
        <w:t>void anakA() { //30BPM</w:t>
      </w:r>
    </w:p>
    <w:p w:rsidR="00DC0A9F" w:rsidRPr="00B2626E" w:rsidRDefault="00DC0A9F" w:rsidP="00DC0A9F">
      <w:pPr>
        <w:pStyle w:val="Text"/>
        <w:rPr>
          <w:sz w:val="18"/>
          <w:szCs w:val="22"/>
        </w:rPr>
      </w:pPr>
      <w:r w:rsidRPr="00B2626E">
        <w:rPr>
          <w:sz w:val="18"/>
          <w:szCs w:val="22"/>
        </w:rPr>
        <w:t xml:space="preserve"> //resmill=millis();</w:t>
      </w:r>
    </w:p>
    <w:p w:rsidR="00DC0A9F" w:rsidRPr="00B2626E" w:rsidRDefault="00DC0A9F" w:rsidP="00DC0A9F">
      <w:pPr>
        <w:pStyle w:val="Text"/>
        <w:rPr>
          <w:sz w:val="18"/>
          <w:szCs w:val="22"/>
        </w:rPr>
      </w:pPr>
      <w:r w:rsidRPr="00B2626E">
        <w:rPr>
          <w:sz w:val="18"/>
          <w:szCs w:val="22"/>
        </w:rPr>
        <w:t xml:space="preserve"> //s=millis()-resmill;</w:t>
      </w:r>
    </w:p>
    <w:p w:rsidR="00DC0A9F" w:rsidRPr="00B2626E" w:rsidRDefault="00DC0A9F" w:rsidP="00DC0A9F">
      <w:pPr>
        <w:pStyle w:val="Text"/>
        <w:rPr>
          <w:sz w:val="18"/>
          <w:szCs w:val="22"/>
        </w:rPr>
      </w:pPr>
      <w:r w:rsidRPr="00B2626E">
        <w:rPr>
          <w:sz w:val="18"/>
          <w:szCs w:val="22"/>
        </w:rPr>
        <w:t xml:space="preserve">   s=millis(); </w:t>
      </w:r>
    </w:p>
    <w:p w:rsidR="00DC0A9F" w:rsidRPr="00B2626E" w:rsidRDefault="00DC0A9F" w:rsidP="00DC0A9F">
      <w:pPr>
        <w:pStyle w:val="Text"/>
        <w:rPr>
          <w:sz w:val="18"/>
          <w:szCs w:val="22"/>
        </w:rPr>
      </w:pPr>
      <w:r w:rsidRPr="00B2626E">
        <w:rPr>
          <w:sz w:val="18"/>
          <w:szCs w:val="22"/>
        </w:rPr>
        <w:t xml:space="preserve">  while(millis()-s&lt;interval_tutupA) {</w:t>
      </w:r>
    </w:p>
    <w:p w:rsidR="00DC0A9F" w:rsidRPr="00B2626E" w:rsidRDefault="00DC0A9F" w:rsidP="00DC0A9F">
      <w:pPr>
        <w:pStyle w:val="Text"/>
        <w:rPr>
          <w:sz w:val="18"/>
          <w:szCs w:val="22"/>
        </w:rPr>
      </w:pPr>
      <w:r w:rsidRPr="00B2626E">
        <w:rPr>
          <w:sz w:val="18"/>
          <w:szCs w:val="22"/>
        </w:rPr>
        <w:t xml:space="preserve">    motor.setSpeed(200); // nilai pwm 0-255 (duty cycle 0%-100%)</w:t>
      </w:r>
    </w:p>
    <w:p w:rsidR="00DC0A9F" w:rsidRPr="00B2626E" w:rsidRDefault="00DC0A9F" w:rsidP="00DC0A9F">
      <w:pPr>
        <w:pStyle w:val="Text"/>
        <w:rPr>
          <w:sz w:val="18"/>
          <w:szCs w:val="22"/>
        </w:rPr>
      </w:pPr>
      <w:r w:rsidRPr="00B2626E">
        <w:rPr>
          <w:sz w:val="18"/>
          <w:szCs w:val="22"/>
        </w:rPr>
        <w:t xml:space="preserve">    motor.forward(); </w:t>
      </w:r>
    </w:p>
    <w:p w:rsidR="00DC0A9F" w:rsidRPr="00B2626E" w:rsidRDefault="00DC0A9F" w:rsidP="00DC0A9F">
      <w:pPr>
        <w:pStyle w:val="Text"/>
        <w:rPr>
          <w:sz w:val="18"/>
          <w:szCs w:val="22"/>
        </w:rPr>
      </w:pPr>
      <w:r w:rsidRPr="00B2626E">
        <w:rPr>
          <w:sz w:val="18"/>
          <w:szCs w:val="22"/>
        </w:rPr>
        <w:t xml:space="preserve">    z=millis();</w:t>
      </w:r>
    </w:p>
    <w:p w:rsidR="00DC0A9F" w:rsidRPr="00B2626E" w:rsidRDefault="00DC0A9F" w:rsidP="00DC0A9F">
      <w:pPr>
        <w:pStyle w:val="Text"/>
        <w:rPr>
          <w:sz w:val="18"/>
          <w:szCs w:val="22"/>
        </w:rPr>
      </w:pPr>
      <w:r w:rsidRPr="00B2626E">
        <w:rPr>
          <w:sz w:val="18"/>
          <w:szCs w:val="22"/>
        </w:rPr>
        <w:t xml:space="preserve">  }</w:t>
      </w:r>
    </w:p>
    <w:p w:rsidR="00DC0A9F" w:rsidRPr="00B2626E" w:rsidRDefault="00DC0A9F" w:rsidP="00DC0A9F">
      <w:pPr>
        <w:pStyle w:val="Text"/>
        <w:rPr>
          <w:sz w:val="18"/>
          <w:szCs w:val="22"/>
        </w:rPr>
      </w:pPr>
      <w:r w:rsidRPr="00B2626E">
        <w:rPr>
          <w:sz w:val="18"/>
          <w:szCs w:val="22"/>
        </w:rPr>
        <w:t xml:space="preserve">  while(millis()-z&lt;interval_st) {</w:t>
      </w:r>
    </w:p>
    <w:p w:rsidR="00DC0A9F" w:rsidRPr="00B2626E" w:rsidRDefault="00DC0A9F" w:rsidP="00DC0A9F">
      <w:pPr>
        <w:pStyle w:val="Text"/>
        <w:rPr>
          <w:sz w:val="18"/>
          <w:szCs w:val="22"/>
        </w:rPr>
      </w:pPr>
      <w:r w:rsidRPr="00B2626E">
        <w:rPr>
          <w:sz w:val="18"/>
          <w:szCs w:val="22"/>
        </w:rPr>
        <w:t xml:space="preserve">    motor.stop(); </w:t>
      </w:r>
    </w:p>
    <w:p w:rsidR="00DC0A9F" w:rsidRPr="00B2626E" w:rsidRDefault="00DC0A9F" w:rsidP="00DC0A9F">
      <w:pPr>
        <w:pStyle w:val="Text"/>
        <w:rPr>
          <w:sz w:val="18"/>
          <w:szCs w:val="22"/>
        </w:rPr>
      </w:pPr>
      <w:r w:rsidRPr="00B2626E">
        <w:rPr>
          <w:sz w:val="18"/>
          <w:szCs w:val="22"/>
        </w:rPr>
        <w:t xml:space="preserve">    y=millis();</w:t>
      </w:r>
    </w:p>
    <w:p w:rsidR="00DC0A9F" w:rsidRPr="00B2626E" w:rsidRDefault="00DC0A9F" w:rsidP="00DC0A9F">
      <w:pPr>
        <w:pStyle w:val="Text"/>
        <w:rPr>
          <w:sz w:val="18"/>
          <w:szCs w:val="22"/>
        </w:rPr>
      </w:pPr>
      <w:r w:rsidRPr="00B2626E">
        <w:rPr>
          <w:sz w:val="18"/>
          <w:szCs w:val="22"/>
        </w:rPr>
        <w:t xml:space="preserve">  }</w:t>
      </w:r>
    </w:p>
    <w:p w:rsidR="00DC0A9F" w:rsidRPr="00B2626E" w:rsidRDefault="00DC0A9F" w:rsidP="00DC0A9F">
      <w:pPr>
        <w:pStyle w:val="Text"/>
        <w:rPr>
          <w:sz w:val="18"/>
          <w:szCs w:val="22"/>
        </w:rPr>
      </w:pPr>
      <w:r w:rsidRPr="00B2626E">
        <w:rPr>
          <w:sz w:val="18"/>
          <w:szCs w:val="22"/>
        </w:rPr>
        <w:t xml:space="preserve">  while(millis()-y&lt;interval_bukaA) {</w:t>
      </w:r>
    </w:p>
    <w:p w:rsidR="00DC0A9F" w:rsidRPr="00B2626E" w:rsidRDefault="00DC0A9F" w:rsidP="00DC0A9F">
      <w:pPr>
        <w:pStyle w:val="Text"/>
        <w:rPr>
          <w:sz w:val="18"/>
          <w:szCs w:val="22"/>
        </w:rPr>
      </w:pPr>
      <w:r w:rsidRPr="00B2626E">
        <w:rPr>
          <w:sz w:val="18"/>
          <w:szCs w:val="22"/>
        </w:rPr>
        <w:t xml:space="preserve">    motor.setSpeed(200); </w:t>
      </w:r>
    </w:p>
    <w:p w:rsidR="00DC0A9F" w:rsidRPr="00B2626E" w:rsidRDefault="00DC0A9F" w:rsidP="00DC0A9F">
      <w:pPr>
        <w:pStyle w:val="Text"/>
        <w:rPr>
          <w:sz w:val="18"/>
          <w:szCs w:val="22"/>
        </w:rPr>
      </w:pPr>
      <w:r w:rsidRPr="00B2626E">
        <w:rPr>
          <w:sz w:val="18"/>
          <w:szCs w:val="22"/>
        </w:rPr>
        <w:t xml:space="preserve">    motor.backward(); </w:t>
      </w:r>
    </w:p>
    <w:p w:rsidR="00DC0A9F" w:rsidRPr="00B2626E" w:rsidRDefault="00DC0A9F" w:rsidP="00DC0A9F">
      <w:pPr>
        <w:pStyle w:val="Text"/>
        <w:rPr>
          <w:sz w:val="18"/>
          <w:szCs w:val="22"/>
        </w:rPr>
      </w:pPr>
      <w:r w:rsidRPr="00B2626E">
        <w:rPr>
          <w:sz w:val="18"/>
          <w:szCs w:val="22"/>
        </w:rPr>
        <w:t xml:space="preserve">    u=millis();</w:t>
      </w:r>
    </w:p>
    <w:p w:rsidR="00DC0A9F" w:rsidRPr="00B2626E" w:rsidRDefault="00DC0A9F" w:rsidP="00DC0A9F">
      <w:pPr>
        <w:pStyle w:val="Text"/>
        <w:rPr>
          <w:sz w:val="18"/>
          <w:szCs w:val="22"/>
        </w:rPr>
      </w:pPr>
      <w:r w:rsidRPr="00B2626E">
        <w:rPr>
          <w:sz w:val="18"/>
          <w:szCs w:val="22"/>
        </w:rPr>
        <w:t xml:space="preserve">  }</w:t>
      </w:r>
    </w:p>
    <w:p w:rsidR="00DC0A9F" w:rsidRPr="00B2626E" w:rsidRDefault="00DC0A9F" w:rsidP="00DC0A9F">
      <w:pPr>
        <w:pStyle w:val="Text"/>
        <w:rPr>
          <w:sz w:val="18"/>
          <w:szCs w:val="22"/>
        </w:rPr>
      </w:pPr>
      <w:r w:rsidRPr="00B2626E">
        <w:rPr>
          <w:sz w:val="18"/>
          <w:szCs w:val="22"/>
        </w:rPr>
        <w:t xml:space="preserve">  while(millis()-u&lt;interval_st) {</w:t>
      </w:r>
    </w:p>
    <w:p w:rsidR="00DC0A9F" w:rsidRPr="00B2626E" w:rsidRDefault="00DC0A9F" w:rsidP="00DC0A9F">
      <w:pPr>
        <w:pStyle w:val="Text"/>
        <w:rPr>
          <w:sz w:val="18"/>
          <w:szCs w:val="22"/>
        </w:rPr>
      </w:pPr>
      <w:r w:rsidRPr="00B2626E">
        <w:rPr>
          <w:sz w:val="18"/>
          <w:szCs w:val="22"/>
        </w:rPr>
        <w:t xml:space="preserve">    motor.stop(); </w:t>
      </w:r>
    </w:p>
    <w:p w:rsidR="00DC0A9F" w:rsidRPr="00B2626E" w:rsidRDefault="00DC0A9F" w:rsidP="00DC0A9F">
      <w:pPr>
        <w:pStyle w:val="Text"/>
        <w:rPr>
          <w:sz w:val="18"/>
          <w:szCs w:val="22"/>
        </w:rPr>
      </w:pPr>
      <w:r w:rsidRPr="00B2626E">
        <w:rPr>
          <w:sz w:val="18"/>
          <w:szCs w:val="22"/>
        </w:rPr>
        <w:t xml:space="preserve">    s=millis();</w:t>
      </w:r>
    </w:p>
    <w:p w:rsidR="00DC0A9F" w:rsidRPr="00B2626E" w:rsidRDefault="00DC0A9F" w:rsidP="00DC0A9F">
      <w:pPr>
        <w:pStyle w:val="Text"/>
        <w:rPr>
          <w:sz w:val="18"/>
          <w:szCs w:val="22"/>
        </w:rPr>
      </w:pPr>
      <w:r w:rsidRPr="00B2626E">
        <w:rPr>
          <w:sz w:val="18"/>
          <w:szCs w:val="22"/>
        </w:rPr>
        <w:t xml:space="preserve">  }</w:t>
      </w:r>
    </w:p>
    <w:p w:rsidR="00DC0A9F" w:rsidRPr="00B2626E" w:rsidRDefault="00DC0A9F" w:rsidP="00DC0A9F">
      <w:pPr>
        <w:pStyle w:val="Text"/>
        <w:rPr>
          <w:sz w:val="18"/>
          <w:szCs w:val="22"/>
        </w:rPr>
      </w:pPr>
      <w:r w:rsidRPr="00B2626E">
        <w:rPr>
          <w:sz w:val="18"/>
          <w:szCs w:val="22"/>
        </w:rPr>
        <w:t>}</w:t>
      </w:r>
    </w:p>
    <w:p w:rsidR="00DC0A9F" w:rsidRPr="00B2626E" w:rsidRDefault="00DC0A9F" w:rsidP="00DC0A9F">
      <w:pPr>
        <w:pStyle w:val="Text"/>
        <w:rPr>
          <w:sz w:val="18"/>
          <w:szCs w:val="22"/>
        </w:rPr>
      </w:pPr>
      <w:r w:rsidRPr="00B2626E">
        <w:rPr>
          <w:sz w:val="18"/>
          <w:szCs w:val="22"/>
        </w:rPr>
        <w:t>void anakB() { //20BPM</w:t>
      </w:r>
    </w:p>
    <w:p w:rsidR="00DC0A9F" w:rsidRPr="00B2626E" w:rsidRDefault="00DC0A9F" w:rsidP="00DC0A9F">
      <w:pPr>
        <w:pStyle w:val="Text"/>
        <w:rPr>
          <w:sz w:val="18"/>
          <w:szCs w:val="22"/>
        </w:rPr>
      </w:pPr>
      <w:r w:rsidRPr="00B2626E">
        <w:rPr>
          <w:sz w:val="18"/>
          <w:szCs w:val="22"/>
        </w:rPr>
        <w:t xml:space="preserve">  s=millis();</w:t>
      </w:r>
    </w:p>
    <w:p w:rsidR="00DC0A9F" w:rsidRPr="00B2626E" w:rsidRDefault="00DC0A9F" w:rsidP="00DC0A9F">
      <w:pPr>
        <w:pStyle w:val="Text"/>
        <w:rPr>
          <w:sz w:val="18"/>
          <w:szCs w:val="22"/>
        </w:rPr>
      </w:pPr>
      <w:r w:rsidRPr="00B2626E">
        <w:rPr>
          <w:sz w:val="18"/>
          <w:szCs w:val="22"/>
        </w:rPr>
        <w:t xml:space="preserve">  while(millis()-s&lt;interval_tutupB) {</w:t>
      </w:r>
    </w:p>
    <w:p w:rsidR="00DC0A9F" w:rsidRPr="00B2626E" w:rsidRDefault="00DC0A9F" w:rsidP="00DC0A9F">
      <w:pPr>
        <w:pStyle w:val="Text"/>
        <w:rPr>
          <w:sz w:val="18"/>
          <w:szCs w:val="22"/>
        </w:rPr>
      </w:pPr>
      <w:r w:rsidRPr="00B2626E">
        <w:rPr>
          <w:sz w:val="18"/>
          <w:szCs w:val="22"/>
        </w:rPr>
        <w:t xml:space="preserve">    motor.setSpeed(120);</w:t>
      </w:r>
    </w:p>
    <w:p w:rsidR="00DC0A9F" w:rsidRPr="00B2626E" w:rsidRDefault="00DC0A9F" w:rsidP="00DC0A9F">
      <w:pPr>
        <w:pStyle w:val="Text"/>
        <w:rPr>
          <w:sz w:val="18"/>
          <w:szCs w:val="22"/>
        </w:rPr>
      </w:pPr>
      <w:r w:rsidRPr="00B2626E">
        <w:rPr>
          <w:sz w:val="18"/>
          <w:szCs w:val="22"/>
        </w:rPr>
        <w:t xml:space="preserve">    motor.forward(); </w:t>
      </w:r>
    </w:p>
    <w:p w:rsidR="00DC0A9F" w:rsidRPr="00B2626E" w:rsidRDefault="00DC0A9F" w:rsidP="00DC0A9F">
      <w:pPr>
        <w:pStyle w:val="Text"/>
        <w:rPr>
          <w:sz w:val="18"/>
          <w:szCs w:val="22"/>
        </w:rPr>
      </w:pPr>
      <w:r w:rsidRPr="00B2626E">
        <w:rPr>
          <w:sz w:val="18"/>
          <w:szCs w:val="22"/>
        </w:rPr>
        <w:t xml:space="preserve">    z=millis();</w:t>
      </w:r>
    </w:p>
    <w:p w:rsidR="00DC0A9F" w:rsidRPr="00B2626E" w:rsidRDefault="00DC0A9F" w:rsidP="00DC0A9F">
      <w:pPr>
        <w:pStyle w:val="Text"/>
        <w:rPr>
          <w:sz w:val="18"/>
          <w:szCs w:val="22"/>
        </w:rPr>
      </w:pPr>
      <w:r w:rsidRPr="00B2626E">
        <w:rPr>
          <w:sz w:val="18"/>
          <w:szCs w:val="22"/>
        </w:rPr>
        <w:t xml:space="preserve">  }</w:t>
      </w:r>
    </w:p>
    <w:p w:rsidR="00DC0A9F" w:rsidRPr="00B2626E" w:rsidRDefault="00DC0A9F" w:rsidP="00DC0A9F">
      <w:pPr>
        <w:pStyle w:val="Text"/>
        <w:rPr>
          <w:sz w:val="18"/>
          <w:szCs w:val="22"/>
        </w:rPr>
      </w:pPr>
      <w:r w:rsidRPr="00B2626E">
        <w:rPr>
          <w:sz w:val="18"/>
          <w:szCs w:val="22"/>
        </w:rPr>
        <w:t xml:space="preserve">  while(millis()-z&lt;interval_st) {</w:t>
      </w:r>
    </w:p>
    <w:p w:rsidR="00DC0A9F" w:rsidRPr="00B2626E" w:rsidRDefault="00DC0A9F" w:rsidP="00DC0A9F">
      <w:pPr>
        <w:pStyle w:val="Text"/>
        <w:rPr>
          <w:sz w:val="18"/>
          <w:szCs w:val="22"/>
        </w:rPr>
      </w:pPr>
      <w:r w:rsidRPr="00B2626E">
        <w:rPr>
          <w:sz w:val="18"/>
          <w:szCs w:val="22"/>
        </w:rPr>
        <w:t xml:space="preserve">    motor.stop(); </w:t>
      </w:r>
    </w:p>
    <w:p w:rsidR="00DC0A9F" w:rsidRPr="00B2626E" w:rsidRDefault="00DC0A9F" w:rsidP="00DC0A9F">
      <w:pPr>
        <w:pStyle w:val="Text"/>
        <w:rPr>
          <w:sz w:val="18"/>
          <w:szCs w:val="22"/>
        </w:rPr>
      </w:pPr>
      <w:r w:rsidRPr="00B2626E">
        <w:rPr>
          <w:sz w:val="18"/>
          <w:szCs w:val="22"/>
        </w:rPr>
        <w:t xml:space="preserve">    y=millis();</w:t>
      </w:r>
    </w:p>
    <w:p w:rsidR="00DC0A9F" w:rsidRPr="00B2626E" w:rsidRDefault="00DC0A9F" w:rsidP="00DC0A9F">
      <w:pPr>
        <w:pStyle w:val="Text"/>
        <w:rPr>
          <w:sz w:val="18"/>
          <w:szCs w:val="22"/>
        </w:rPr>
      </w:pPr>
      <w:r w:rsidRPr="00B2626E">
        <w:rPr>
          <w:sz w:val="18"/>
          <w:szCs w:val="22"/>
        </w:rPr>
        <w:t xml:space="preserve">  }</w:t>
      </w:r>
    </w:p>
    <w:p w:rsidR="00DC0A9F" w:rsidRPr="00B2626E" w:rsidRDefault="00DC0A9F" w:rsidP="00DC0A9F">
      <w:pPr>
        <w:pStyle w:val="Text"/>
        <w:rPr>
          <w:sz w:val="18"/>
          <w:szCs w:val="22"/>
        </w:rPr>
      </w:pPr>
      <w:r w:rsidRPr="00B2626E">
        <w:rPr>
          <w:sz w:val="18"/>
          <w:szCs w:val="22"/>
        </w:rPr>
        <w:t xml:space="preserve">  while(millis()-y&lt;interval_bukaB) {</w:t>
      </w:r>
    </w:p>
    <w:p w:rsidR="00DC0A9F" w:rsidRPr="00B2626E" w:rsidRDefault="00DC0A9F" w:rsidP="00DC0A9F">
      <w:pPr>
        <w:pStyle w:val="Text"/>
        <w:rPr>
          <w:sz w:val="18"/>
          <w:szCs w:val="22"/>
        </w:rPr>
      </w:pPr>
      <w:r w:rsidRPr="00B2626E">
        <w:rPr>
          <w:sz w:val="18"/>
          <w:szCs w:val="22"/>
        </w:rPr>
        <w:t xml:space="preserve">    motor.setSpeed(120);</w:t>
      </w:r>
    </w:p>
    <w:p w:rsidR="00DC0A9F" w:rsidRPr="00B2626E" w:rsidRDefault="00DC0A9F" w:rsidP="00DC0A9F">
      <w:pPr>
        <w:pStyle w:val="Text"/>
        <w:rPr>
          <w:sz w:val="18"/>
          <w:szCs w:val="22"/>
        </w:rPr>
      </w:pPr>
      <w:r w:rsidRPr="00B2626E">
        <w:rPr>
          <w:sz w:val="18"/>
          <w:szCs w:val="22"/>
        </w:rPr>
        <w:t xml:space="preserve">    motor.backward(); </w:t>
      </w:r>
    </w:p>
    <w:p w:rsidR="00DC0A9F" w:rsidRPr="00B2626E" w:rsidRDefault="00DC0A9F" w:rsidP="00DC0A9F">
      <w:pPr>
        <w:pStyle w:val="Text"/>
        <w:rPr>
          <w:sz w:val="18"/>
          <w:szCs w:val="22"/>
        </w:rPr>
      </w:pPr>
      <w:r w:rsidRPr="00B2626E">
        <w:rPr>
          <w:sz w:val="18"/>
          <w:szCs w:val="22"/>
        </w:rPr>
        <w:t xml:space="preserve">    u=millis();</w:t>
      </w:r>
    </w:p>
    <w:p w:rsidR="00DC0A9F" w:rsidRPr="00B2626E" w:rsidRDefault="00DC0A9F" w:rsidP="00DC0A9F">
      <w:pPr>
        <w:pStyle w:val="Text"/>
        <w:rPr>
          <w:sz w:val="18"/>
          <w:szCs w:val="22"/>
        </w:rPr>
      </w:pPr>
      <w:r w:rsidRPr="00B2626E">
        <w:rPr>
          <w:sz w:val="18"/>
          <w:szCs w:val="22"/>
        </w:rPr>
        <w:lastRenderedPageBreak/>
        <w:t xml:space="preserve">  }</w:t>
      </w:r>
    </w:p>
    <w:p w:rsidR="00DC0A9F" w:rsidRPr="00B2626E" w:rsidRDefault="00DC0A9F" w:rsidP="00DC0A9F">
      <w:pPr>
        <w:pStyle w:val="Text"/>
        <w:rPr>
          <w:sz w:val="18"/>
          <w:szCs w:val="22"/>
        </w:rPr>
      </w:pPr>
      <w:r w:rsidRPr="00B2626E">
        <w:rPr>
          <w:sz w:val="18"/>
          <w:szCs w:val="22"/>
        </w:rPr>
        <w:t xml:space="preserve">  while(millis()-u&lt;interval_st) {</w:t>
      </w:r>
    </w:p>
    <w:p w:rsidR="00DC0A9F" w:rsidRPr="00B2626E" w:rsidRDefault="00DC0A9F" w:rsidP="00DC0A9F">
      <w:pPr>
        <w:pStyle w:val="Text"/>
        <w:rPr>
          <w:sz w:val="18"/>
          <w:szCs w:val="22"/>
        </w:rPr>
      </w:pPr>
      <w:r w:rsidRPr="00B2626E">
        <w:rPr>
          <w:sz w:val="18"/>
          <w:szCs w:val="22"/>
        </w:rPr>
        <w:t xml:space="preserve">    motor.stop();</w:t>
      </w:r>
    </w:p>
    <w:p w:rsidR="00DC0A9F" w:rsidRPr="00B2626E" w:rsidRDefault="00DC0A9F" w:rsidP="00DC0A9F">
      <w:pPr>
        <w:pStyle w:val="Text"/>
        <w:rPr>
          <w:sz w:val="18"/>
          <w:szCs w:val="22"/>
        </w:rPr>
      </w:pPr>
      <w:r w:rsidRPr="00B2626E">
        <w:rPr>
          <w:sz w:val="18"/>
          <w:szCs w:val="22"/>
        </w:rPr>
        <w:t xml:space="preserve">    s=millis();</w:t>
      </w:r>
    </w:p>
    <w:p w:rsidR="00DC0A9F" w:rsidRPr="00B2626E" w:rsidRDefault="00DC0A9F" w:rsidP="00DC0A9F">
      <w:pPr>
        <w:pStyle w:val="Text"/>
        <w:rPr>
          <w:sz w:val="18"/>
          <w:szCs w:val="22"/>
        </w:rPr>
      </w:pPr>
      <w:r w:rsidRPr="00B2626E">
        <w:rPr>
          <w:sz w:val="18"/>
          <w:szCs w:val="22"/>
        </w:rPr>
        <w:t xml:space="preserve">  }</w:t>
      </w:r>
    </w:p>
    <w:p w:rsidR="00DC0A9F" w:rsidRPr="00B2626E" w:rsidRDefault="00DC0A9F" w:rsidP="00DC0A9F">
      <w:pPr>
        <w:pStyle w:val="Text"/>
        <w:rPr>
          <w:sz w:val="18"/>
          <w:szCs w:val="22"/>
        </w:rPr>
      </w:pPr>
      <w:r w:rsidRPr="00B2626E">
        <w:rPr>
          <w:sz w:val="18"/>
          <w:szCs w:val="22"/>
        </w:rPr>
        <w:t>}</w:t>
      </w:r>
    </w:p>
    <w:p w:rsidR="00DC0A9F" w:rsidRPr="00B2626E" w:rsidRDefault="00DC0A9F" w:rsidP="00DC0A9F">
      <w:pPr>
        <w:pStyle w:val="Text"/>
        <w:rPr>
          <w:sz w:val="18"/>
          <w:szCs w:val="22"/>
        </w:rPr>
      </w:pPr>
      <w:r w:rsidRPr="00B2626E">
        <w:rPr>
          <w:sz w:val="18"/>
          <w:szCs w:val="22"/>
        </w:rPr>
        <w:t>void pos0() {</w:t>
      </w:r>
    </w:p>
    <w:p w:rsidR="00DC0A9F" w:rsidRPr="00B2626E" w:rsidRDefault="00DC0A9F" w:rsidP="00DC0A9F">
      <w:pPr>
        <w:pStyle w:val="Text"/>
        <w:rPr>
          <w:sz w:val="18"/>
          <w:szCs w:val="22"/>
        </w:rPr>
      </w:pPr>
      <w:r w:rsidRPr="00B2626E">
        <w:rPr>
          <w:sz w:val="18"/>
          <w:szCs w:val="22"/>
        </w:rPr>
        <w:t xml:space="preserve">  int pos=digitalRead(opto);</w:t>
      </w:r>
    </w:p>
    <w:p w:rsidR="00DC0A9F" w:rsidRPr="00B2626E" w:rsidRDefault="00DC0A9F" w:rsidP="00DC0A9F">
      <w:pPr>
        <w:pStyle w:val="Text"/>
        <w:rPr>
          <w:sz w:val="18"/>
          <w:szCs w:val="22"/>
        </w:rPr>
      </w:pPr>
      <w:r w:rsidRPr="00B2626E">
        <w:rPr>
          <w:sz w:val="18"/>
          <w:szCs w:val="22"/>
        </w:rPr>
        <w:t xml:space="preserve">  while(pos==0) {</w:t>
      </w:r>
    </w:p>
    <w:p w:rsidR="00DC0A9F" w:rsidRPr="00B2626E" w:rsidRDefault="00DC0A9F" w:rsidP="00DC0A9F">
      <w:pPr>
        <w:pStyle w:val="Text"/>
        <w:rPr>
          <w:sz w:val="18"/>
          <w:szCs w:val="22"/>
        </w:rPr>
      </w:pPr>
      <w:r w:rsidRPr="00B2626E">
        <w:rPr>
          <w:sz w:val="18"/>
          <w:szCs w:val="22"/>
        </w:rPr>
        <w:t xml:space="preserve">      motor.setSpeed(100); </w:t>
      </w:r>
    </w:p>
    <w:p w:rsidR="00DC0A9F" w:rsidRPr="00B2626E" w:rsidRDefault="00DC0A9F" w:rsidP="00DC0A9F">
      <w:pPr>
        <w:pStyle w:val="Text"/>
        <w:rPr>
          <w:sz w:val="18"/>
          <w:szCs w:val="22"/>
        </w:rPr>
      </w:pPr>
      <w:r w:rsidRPr="00B2626E">
        <w:rPr>
          <w:sz w:val="18"/>
          <w:szCs w:val="22"/>
        </w:rPr>
        <w:t xml:space="preserve">      motor.backward(); </w:t>
      </w:r>
    </w:p>
    <w:p w:rsidR="00DC0A9F" w:rsidRPr="00B2626E" w:rsidRDefault="00DC0A9F" w:rsidP="00DC0A9F">
      <w:pPr>
        <w:pStyle w:val="Text"/>
        <w:rPr>
          <w:sz w:val="18"/>
          <w:szCs w:val="22"/>
        </w:rPr>
      </w:pPr>
      <w:r w:rsidRPr="00B2626E">
        <w:rPr>
          <w:sz w:val="18"/>
          <w:szCs w:val="22"/>
        </w:rPr>
        <w:t xml:space="preserve">      pos=digitalRead(opto);</w:t>
      </w:r>
    </w:p>
    <w:p w:rsidR="00DC0A9F" w:rsidRPr="00B2626E" w:rsidRDefault="00DC0A9F" w:rsidP="00DC0A9F">
      <w:pPr>
        <w:pStyle w:val="Text"/>
        <w:rPr>
          <w:sz w:val="18"/>
          <w:szCs w:val="22"/>
        </w:rPr>
      </w:pPr>
      <w:r w:rsidRPr="00B2626E">
        <w:rPr>
          <w:sz w:val="18"/>
          <w:szCs w:val="22"/>
        </w:rPr>
        <w:t xml:space="preserve">   }</w:t>
      </w:r>
    </w:p>
    <w:p w:rsidR="00DC0A9F" w:rsidRPr="00B2626E" w:rsidRDefault="00DC0A9F" w:rsidP="00DC0A9F">
      <w:pPr>
        <w:pStyle w:val="Text"/>
        <w:rPr>
          <w:sz w:val="18"/>
          <w:szCs w:val="22"/>
        </w:rPr>
      </w:pPr>
      <w:r w:rsidRPr="00B2626E">
        <w:rPr>
          <w:sz w:val="18"/>
          <w:szCs w:val="22"/>
        </w:rPr>
        <w:t xml:space="preserve">      //motor.stop(); delay(100);</w:t>
      </w:r>
    </w:p>
    <w:p w:rsidR="00522D9E" w:rsidRPr="00B2626E" w:rsidRDefault="00DC0A9F" w:rsidP="00DC0A9F">
      <w:pPr>
        <w:pStyle w:val="Text"/>
        <w:rPr>
          <w:sz w:val="18"/>
          <w:szCs w:val="22"/>
        </w:rPr>
      </w:pPr>
      <w:r w:rsidRPr="00B2626E">
        <w:rPr>
          <w:sz w:val="18"/>
          <w:szCs w:val="22"/>
        </w:rPr>
        <w:t>}</w:t>
      </w:r>
    </w:p>
    <w:p w:rsidR="00522D9E" w:rsidRPr="00F65BF1" w:rsidRDefault="00522D9E" w:rsidP="008C058D">
      <w:pPr>
        <w:pStyle w:val="Heading1"/>
        <w:numPr>
          <w:ilvl w:val="0"/>
          <w:numId w:val="3"/>
        </w:numPr>
        <w:rPr>
          <w:sz w:val="22"/>
        </w:rPr>
      </w:pPr>
      <w:r w:rsidRPr="00F65BF1">
        <w:rPr>
          <w:sz w:val="22"/>
        </w:rPr>
        <w:t>HASIL DAN PEMBAHASAN</w:t>
      </w:r>
    </w:p>
    <w:p w:rsidR="00F758D1" w:rsidRPr="00F65BF1" w:rsidRDefault="00522D9E" w:rsidP="00522D9E">
      <w:pPr>
        <w:pStyle w:val="Heading2"/>
        <w:numPr>
          <w:ilvl w:val="0"/>
          <w:numId w:val="0"/>
        </w:numPr>
        <w:tabs>
          <w:tab w:val="left" w:pos="180"/>
        </w:tabs>
        <w:rPr>
          <w:sz w:val="22"/>
          <w:szCs w:val="22"/>
          <w:lang w:val="en-GB"/>
        </w:rPr>
      </w:pPr>
      <w:r w:rsidRPr="00F65BF1">
        <w:rPr>
          <w:sz w:val="22"/>
          <w:szCs w:val="22"/>
        </w:rPr>
        <w:t xml:space="preserve">Hasil dari prancangan alat diperlihatkan pada gambar </w:t>
      </w:r>
      <w:r w:rsidR="008C058D">
        <w:rPr>
          <w:sz w:val="22"/>
          <w:szCs w:val="22"/>
          <w:lang w:val="en-US"/>
        </w:rPr>
        <w:t>5</w:t>
      </w:r>
      <w:r w:rsidR="004E24CA" w:rsidRPr="00F65BF1">
        <w:rPr>
          <w:sz w:val="22"/>
          <w:szCs w:val="22"/>
          <w:lang w:val="en-US"/>
        </w:rPr>
        <w:t xml:space="preserve"> </w:t>
      </w:r>
      <w:r w:rsidRPr="00F65BF1">
        <w:rPr>
          <w:sz w:val="22"/>
          <w:szCs w:val="22"/>
        </w:rPr>
        <w:t>berikut</w:t>
      </w:r>
      <w:r w:rsidR="00776DA6" w:rsidRPr="00F65BF1">
        <w:rPr>
          <w:sz w:val="22"/>
          <w:szCs w:val="22"/>
          <w:lang w:val="en-GB"/>
        </w:rPr>
        <w:t xml:space="preserve"> ini :</w:t>
      </w:r>
    </w:p>
    <w:p w:rsidR="002970E0" w:rsidRPr="00F65BF1" w:rsidRDefault="002970E0" w:rsidP="002970E0">
      <w:pPr>
        <w:pStyle w:val="Text"/>
        <w:ind w:firstLine="0"/>
        <w:jc w:val="center"/>
        <w:rPr>
          <w:sz w:val="22"/>
          <w:szCs w:val="22"/>
          <w:lang w:val="en-US"/>
        </w:rPr>
      </w:pPr>
      <w:r w:rsidRPr="00F65BF1">
        <w:rPr>
          <w:sz w:val="22"/>
          <w:szCs w:val="22"/>
          <w:lang w:val="en-US"/>
        </w:rPr>
        <w:drawing>
          <wp:inline distT="0" distB="0" distL="0" distR="0" wp14:anchorId="4ED4109C" wp14:editId="388E227D">
            <wp:extent cx="1127416" cy="1283335"/>
            <wp:effectExtent l="0" t="0" r="0" b="0"/>
            <wp:docPr id="1" name="Picture 1" descr="F:\LPPM ATEM SMG\LPPM 2021\Riset Internal 2021\WhatsApp Image 2021-05-06 at 10.16.36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PPM ATEM SMG\LPPM 2021\Riset Internal 2021\WhatsApp Image 2021-05-06 at 10.16.36 (4).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34371" cy="1291252"/>
                    </a:xfrm>
                    <a:prstGeom prst="rect">
                      <a:avLst/>
                    </a:prstGeom>
                    <a:noFill/>
                    <a:ln>
                      <a:noFill/>
                    </a:ln>
                  </pic:spPr>
                </pic:pic>
              </a:graphicData>
            </a:graphic>
          </wp:inline>
        </w:drawing>
      </w:r>
      <w:r w:rsidRPr="00F65BF1">
        <w:rPr>
          <w:sz w:val="22"/>
          <w:szCs w:val="22"/>
          <w:lang w:val="en-US"/>
        </w:rPr>
        <w:t xml:space="preserve"> </w:t>
      </w:r>
      <w:r w:rsidRPr="00F65BF1">
        <w:rPr>
          <w:sz w:val="22"/>
          <w:szCs w:val="22"/>
          <w:lang w:val="en-US"/>
        </w:rPr>
        <w:drawing>
          <wp:inline distT="0" distB="0" distL="0" distR="0" wp14:anchorId="3FCDEBE1" wp14:editId="59DEE1BE">
            <wp:extent cx="1596774" cy="1293636"/>
            <wp:effectExtent l="0" t="0" r="3810" b="1905"/>
            <wp:docPr id="17" name="Picture 17" descr="F:\LPPM ATEM SMG\LPPM 2021\Riset Internal 2021\WhatsApp Image 2021-05-06 at 10.16.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PPM ATEM SMG\LPPM 2021\Riset Internal 2021\WhatsApp Image 2021-05-06 at 10.16.36.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9378" cy="1303847"/>
                    </a:xfrm>
                    <a:prstGeom prst="rect">
                      <a:avLst/>
                    </a:prstGeom>
                    <a:noFill/>
                    <a:ln>
                      <a:noFill/>
                    </a:ln>
                  </pic:spPr>
                </pic:pic>
              </a:graphicData>
            </a:graphic>
          </wp:inline>
        </w:drawing>
      </w:r>
      <w:r w:rsidRPr="00F65BF1">
        <w:rPr>
          <w:sz w:val="22"/>
          <w:szCs w:val="22"/>
          <w:lang w:val="en-US"/>
        </w:rPr>
        <w:t xml:space="preserve"> </w:t>
      </w:r>
      <w:r w:rsidRPr="00F65BF1">
        <w:rPr>
          <w:sz w:val="22"/>
          <w:szCs w:val="22"/>
          <w:lang w:val="en-US"/>
        </w:rPr>
        <w:drawing>
          <wp:inline distT="0" distB="0" distL="0" distR="0" wp14:anchorId="5687090B" wp14:editId="1572CEBB">
            <wp:extent cx="1590675" cy="1312307"/>
            <wp:effectExtent l="0" t="0" r="0" b="2540"/>
            <wp:docPr id="18" name="Picture 18" descr="F:\LPPM ATEM SMG\LPPM 2021\Riset Internal 2021\WhatsApp Image 2021-05-06 at 10.16.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PPM ATEM SMG\LPPM 2021\Riset Internal 2021\WhatsApp Image 2021-05-06 at 10.16.36 (1).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97984" cy="1318337"/>
                    </a:xfrm>
                    <a:prstGeom prst="rect">
                      <a:avLst/>
                    </a:prstGeom>
                    <a:noFill/>
                    <a:ln>
                      <a:noFill/>
                    </a:ln>
                  </pic:spPr>
                </pic:pic>
              </a:graphicData>
            </a:graphic>
          </wp:inline>
        </w:drawing>
      </w:r>
    </w:p>
    <w:p w:rsidR="002970E0" w:rsidRPr="00F65BF1" w:rsidRDefault="002970E0" w:rsidP="002970E0">
      <w:pPr>
        <w:pStyle w:val="Text"/>
        <w:ind w:firstLine="0"/>
        <w:jc w:val="center"/>
        <w:rPr>
          <w:sz w:val="22"/>
          <w:szCs w:val="22"/>
          <w:lang w:val="en-US"/>
        </w:rPr>
      </w:pPr>
      <w:r w:rsidRPr="00F65BF1">
        <w:rPr>
          <w:sz w:val="22"/>
          <w:szCs w:val="22"/>
          <w:lang w:val="en-US"/>
        </w:rPr>
        <w:t xml:space="preserve">Gambar </w:t>
      </w:r>
      <w:r w:rsidR="00B2626E">
        <w:rPr>
          <w:sz w:val="22"/>
          <w:szCs w:val="22"/>
          <w:lang w:val="en-US"/>
        </w:rPr>
        <w:t>5</w:t>
      </w:r>
      <w:r w:rsidRPr="00F65BF1">
        <w:rPr>
          <w:sz w:val="22"/>
          <w:szCs w:val="22"/>
          <w:lang w:val="en-US"/>
        </w:rPr>
        <w:t xml:space="preserve">. </w:t>
      </w:r>
      <w:r w:rsidR="00AA423E" w:rsidRPr="00F65BF1">
        <w:rPr>
          <w:sz w:val="22"/>
          <w:szCs w:val="22"/>
          <w:lang w:val="en-US"/>
        </w:rPr>
        <w:t xml:space="preserve">Hasil Perancangan </w:t>
      </w:r>
      <w:r w:rsidRPr="00F65BF1">
        <w:rPr>
          <w:sz w:val="22"/>
          <w:szCs w:val="22"/>
          <w:lang w:val="en-US"/>
        </w:rPr>
        <w:t>Alat BVM Otomatis</w:t>
      </w:r>
    </w:p>
    <w:p w:rsidR="00522D9E" w:rsidRPr="00F65BF1" w:rsidRDefault="00522D9E" w:rsidP="00F758D1">
      <w:pPr>
        <w:pStyle w:val="Heading2"/>
        <w:numPr>
          <w:ilvl w:val="0"/>
          <w:numId w:val="0"/>
        </w:numPr>
        <w:tabs>
          <w:tab w:val="left" w:pos="180"/>
        </w:tabs>
        <w:jc w:val="center"/>
        <w:rPr>
          <w:i/>
          <w:sz w:val="22"/>
          <w:szCs w:val="22"/>
        </w:rPr>
      </w:pPr>
    </w:p>
    <w:p w:rsidR="00522D9E" w:rsidRDefault="008C058D" w:rsidP="00522D9E">
      <w:pPr>
        <w:spacing w:line="236" w:lineRule="auto"/>
        <w:ind w:firstLine="353"/>
        <w:jc w:val="both"/>
        <w:rPr>
          <w:sz w:val="22"/>
          <w:szCs w:val="22"/>
        </w:rPr>
      </w:pPr>
      <w:r>
        <w:rPr>
          <w:sz w:val="22"/>
          <w:szCs w:val="22"/>
        </w:rPr>
        <w:t>Sedangkan h</w:t>
      </w:r>
      <w:r w:rsidR="00522D9E" w:rsidRPr="00F65BF1">
        <w:rPr>
          <w:sz w:val="22"/>
          <w:szCs w:val="22"/>
        </w:rPr>
        <w:t>asil</w:t>
      </w:r>
      <w:r w:rsidR="00F72E87" w:rsidRPr="00F65BF1">
        <w:rPr>
          <w:sz w:val="22"/>
          <w:szCs w:val="22"/>
        </w:rPr>
        <w:t xml:space="preserve"> </w:t>
      </w:r>
      <w:r w:rsidR="00522D9E" w:rsidRPr="00F65BF1">
        <w:rPr>
          <w:sz w:val="22"/>
          <w:szCs w:val="22"/>
        </w:rPr>
        <w:t>pengukuran</w:t>
      </w:r>
      <w:r w:rsidR="002B38AA" w:rsidRPr="00F65BF1">
        <w:rPr>
          <w:sz w:val="22"/>
          <w:szCs w:val="22"/>
        </w:rPr>
        <w:t xml:space="preserve"> </w:t>
      </w:r>
      <w:r w:rsidR="00522D9E" w:rsidRPr="00F65BF1">
        <w:rPr>
          <w:sz w:val="22"/>
          <w:szCs w:val="22"/>
        </w:rPr>
        <w:t>merupakan data tentang</w:t>
      </w:r>
      <w:r w:rsidR="002B38AA" w:rsidRPr="00F65BF1">
        <w:rPr>
          <w:sz w:val="22"/>
          <w:szCs w:val="22"/>
        </w:rPr>
        <w:t xml:space="preserve"> </w:t>
      </w:r>
      <w:r w:rsidR="00522D9E" w:rsidRPr="00F65BF1">
        <w:rPr>
          <w:sz w:val="22"/>
          <w:szCs w:val="22"/>
        </w:rPr>
        <w:t>pengukuran</w:t>
      </w:r>
      <w:r w:rsidR="002B38AA" w:rsidRPr="00F65BF1">
        <w:rPr>
          <w:sz w:val="22"/>
          <w:szCs w:val="22"/>
        </w:rPr>
        <w:t xml:space="preserve"> </w:t>
      </w:r>
      <w:r w:rsidR="00522D9E" w:rsidRPr="00F65BF1">
        <w:rPr>
          <w:sz w:val="22"/>
          <w:szCs w:val="22"/>
        </w:rPr>
        <w:t>dari</w:t>
      </w:r>
      <w:r w:rsidR="002B38AA" w:rsidRPr="00F65BF1">
        <w:rPr>
          <w:sz w:val="22"/>
          <w:szCs w:val="22"/>
        </w:rPr>
        <w:t xml:space="preserve"> </w:t>
      </w:r>
      <w:r w:rsidR="00522D9E" w:rsidRPr="00F65BF1">
        <w:rPr>
          <w:sz w:val="22"/>
          <w:szCs w:val="22"/>
        </w:rPr>
        <w:t>masing-masing</w:t>
      </w:r>
      <w:r w:rsidR="002B38AA" w:rsidRPr="00F65BF1">
        <w:rPr>
          <w:sz w:val="22"/>
          <w:szCs w:val="22"/>
        </w:rPr>
        <w:t xml:space="preserve"> </w:t>
      </w:r>
      <w:r w:rsidR="00522D9E" w:rsidRPr="00F65BF1">
        <w:rPr>
          <w:sz w:val="22"/>
          <w:szCs w:val="22"/>
        </w:rPr>
        <w:t>bagian</w:t>
      </w:r>
      <w:r w:rsidR="002B38AA" w:rsidRPr="00F65BF1">
        <w:rPr>
          <w:sz w:val="22"/>
          <w:szCs w:val="22"/>
        </w:rPr>
        <w:t xml:space="preserve"> </w:t>
      </w:r>
      <w:r w:rsidR="00522D9E" w:rsidRPr="00F65BF1">
        <w:rPr>
          <w:sz w:val="22"/>
          <w:szCs w:val="22"/>
        </w:rPr>
        <w:t>untuk</w:t>
      </w:r>
      <w:r w:rsidR="002B38AA" w:rsidRPr="00F65BF1">
        <w:rPr>
          <w:sz w:val="22"/>
          <w:szCs w:val="22"/>
        </w:rPr>
        <w:t xml:space="preserve"> </w:t>
      </w:r>
      <w:r w:rsidR="00522D9E" w:rsidRPr="00F65BF1">
        <w:rPr>
          <w:sz w:val="22"/>
          <w:szCs w:val="22"/>
        </w:rPr>
        <w:t>mengetahui</w:t>
      </w:r>
      <w:r w:rsidR="002B38AA" w:rsidRPr="00F65BF1">
        <w:rPr>
          <w:sz w:val="22"/>
          <w:szCs w:val="22"/>
        </w:rPr>
        <w:t xml:space="preserve"> </w:t>
      </w:r>
      <w:r w:rsidR="00522D9E" w:rsidRPr="00F65BF1">
        <w:rPr>
          <w:sz w:val="22"/>
          <w:szCs w:val="22"/>
        </w:rPr>
        <w:t>apakah</w:t>
      </w:r>
      <w:r w:rsidR="002B38AA" w:rsidRPr="00F65BF1">
        <w:rPr>
          <w:sz w:val="22"/>
          <w:szCs w:val="22"/>
        </w:rPr>
        <w:t xml:space="preserve"> </w:t>
      </w:r>
      <w:r w:rsidR="00522D9E" w:rsidRPr="00F65BF1">
        <w:rPr>
          <w:sz w:val="22"/>
          <w:szCs w:val="22"/>
        </w:rPr>
        <w:t>hasil</w:t>
      </w:r>
      <w:r w:rsidR="002B38AA" w:rsidRPr="00F65BF1">
        <w:rPr>
          <w:sz w:val="22"/>
          <w:szCs w:val="22"/>
        </w:rPr>
        <w:t xml:space="preserve"> </w:t>
      </w:r>
      <w:r w:rsidR="00522D9E" w:rsidRPr="00F65BF1">
        <w:rPr>
          <w:sz w:val="22"/>
          <w:szCs w:val="22"/>
        </w:rPr>
        <w:t>rangkaian</w:t>
      </w:r>
      <w:r w:rsidR="002B38AA" w:rsidRPr="00F65BF1">
        <w:rPr>
          <w:sz w:val="22"/>
          <w:szCs w:val="22"/>
        </w:rPr>
        <w:t xml:space="preserve"> </w:t>
      </w:r>
      <w:r w:rsidR="00522D9E" w:rsidRPr="00F65BF1">
        <w:rPr>
          <w:sz w:val="22"/>
          <w:szCs w:val="22"/>
        </w:rPr>
        <w:t>sesuai</w:t>
      </w:r>
      <w:r w:rsidR="002B38AA" w:rsidRPr="00F65BF1">
        <w:rPr>
          <w:sz w:val="22"/>
          <w:szCs w:val="22"/>
        </w:rPr>
        <w:t xml:space="preserve"> </w:t>
      </w:r>
      <w:r w:rsidR="00522D9E" w:rsidRPr="00F65BF1">
        <w:rPr>
          <w:sz w:val="22"/>
          <w:szCs w:val="22"/>
        </w:rPr>
        <w:t>dengan</w:t>
      </w:r>
      <w:r w:rsidR="002B38AA" w:rsidRPr="00F65BF1">
        <w:rPr>
          <w:sz w:val="22"/>
          <w:szCs w:val="22"/>
        </w:rPr>
        <w:t xml:space="preserve"> </w:t>
      </w:r>
      <w:r w:rsidR="00522D9E" w:rsidRPr="00F65BF1">
        <w:rPr>
          <w:sz w:val="22"/>
          <w:szCs w:val="22"/>
        </w:rPr>
        <w:t>hasil</w:t>
      </w:r>
      <w:r w:rsidR="002B38AA" w:rsidRPr="00F65BF1">
        <w:rPr>
          <w:sz w:val="22"/>
          <w:szCs w:val="22"/>
        </w:rPr>
        <w:t xml:space="preserve"> </w:t>
      </w:r>
      <w:r w:rsidR="00522D9E" w:rsidRPr="00F65BF1">
        <w:rPr>
          <w:sz w:val="22"/>
          <w:szCs w:val="22"/>
        </w:rPr>
        <w:t>perencanaan, sedangkan</w:t>
      </w:r>
      <w:r w:rsidR="002D6338" w:rsidRPr="00F65BF1">
        <w:rPr>
          <w:sz w:val="22"/>
          <w:szCs w:val="22"/>
        </w:rPr>
        <w:t xml:space="preserve"> </w:t>
      </w:r>
      <w:r w:rsidR="00522D9E" w:rsidRPr="00F65BF1">
        <w:rPr>
          <w:sz w:val="22"/>
          <w:szCs w:val="22"/>
        </w:rPr>
        <w:t>dalam</w:t>
      </w:r>
      <w:r w:rsidR="002D6338" w:rsidRPr="00F65BF1">
        <w:rPr>
          <w:sz w:val="22"/>
          <w:szCs w:val="22"/>
        </w:rPr>
        <w:t xml:space="preserve"> </w:t>
      </w:r>
      <w:r w:rsidR="00522D9E" w:rsidRPr="00F65BF1">
        <w:rPr>
          <w:sz w:val="22"/>
          <w:szCs w:val="22"/>
        </w:rPr>
        <w:t>analisa</w:t>
      </w:r>
      <w:r w:rsidR="002D6338" w:rsidRPr="00F65BF1">
        <w:rPr>
          <w:sz w:val="22"/>
          <w:szCs w:val="22"/>
        </w:rPr>
        <w:t xml:space="preserve"> </w:t>
      </w:r>
      <w:r w:rsidR="00522D9E" w:rsidRPr="00F65BF1">
        <w:rPr>
          <w:sz w:val="22"/>
          <w:szCs w:val="22"/>
        </w:rPr>
        <w:t>rangkaian</w:t>
      </w:r>
      <w:r w:rsidR="002D6338" w:rsidRPr="00F65BF1">
        <w:rPr>
          <w:sz w:val="22"/>
          <w:szCs w:val="22"/>
        </w:rPr>
        <w:t xml:space="preserve"> </w:t>
      </w:r>
      <w:r w:rsidR="00522D9E" w:rsidRPr="00F65BF1">
        <w:rPr>
          <w:sz w:val="22"/>
          <w:szCs w:val="22"/>
        </w:rPr>
        <w:t>ini</w:t>
      </w:r>
      <w:r w:rsidR="002D6338" w:rsidRPr="00F65BF1">
        <w:rPr>
          <w:sz w:val="22"/>
          <w:szCs w:val="22"/>
        </w:rPr>
        <w:t xml:space="preserve"> </w:t>
      </w:r>
      <w:r w:rsidR="00522D9E" w:rsidRPr="00F65BF1">
        <w:rPr>
          <w:sz w:val="22"/>
          <w:szCs w:val="22"/>
        </w:rPr>
        <w:t>bertujuan</w:t>
      </w:r>
      <w:r w:rsidR="002D6338" w:rsidRPr="00F65BF1">
        <w:rPr>
          <w:sz w:val="22"/>
          <w:szCs w:val="22"/>
        </w:rPr>
        <w:t xml:space="preserve"> </w:t>
      </w:r>
      <w:r w:rsidR="00522D9E" w:rsidRPr="00F65BF1">
        <w:rPr>
          <w:sz w:val="22"/>
          <w:szCs w:val="22"/>
        </w:rPr>
        <w:t>untuk</w:t>
      </w:r>
      <w:r w:rsidR="002D6338" w:rsidRPr="00F65BF1">
        <w:rPr>
          <w:sz w:val="22"/>
          <w:szCs w:val="22"/>
        </w:rPr>
        <w:t xml:space="preserve"> </w:t>
      </w:r>
      <w:r w:rsidR="00522D9E" w:rsidRPr="00F65BF1">
        <w:rPr>
          <w:sz w:val="22"/>
          <w:szCs w:val="22"/>
        </w:rPr>
        <w:t>membandingkan</w:t>
      </w:r>
      <w:r w:rsidR="002D6338" w:rsidRPr="00F65BF1">
        <w:rPr>
          <w:sz w:val="22"/>
          <w:szCs w:val="22"/>
        </w:rPr>
        <w:t xml:space="preserve"> </w:t>
      </w:r>
      <w:r w:rsidR="00522D9E" w:rsidRPr="00F65BF1">
        <w:rPr>
          <w:sz w:val="22"/>
          <w:szCs w:val="22"/>
        </w:rPr>
        <w:t>antara</w:t>
      </w:r>
      <w:r w:rsidR="002D6338" w:rsidRPr="00F65BF1">
        <w:rPr>
          <w:sz w:val="22"/>
          <w:szCs w:val="22"/>
        </w:rPr>
        <w:t xml:space="preserve"> </w:t>
      </w:r>
      <w:r w:rsidR="00522D9E" w:rsidRPr="00F65BF1">
        <w:rPr>
          <w:sz w:val="22"/>
          <w:szCs w:val="22"/>
        </w:rPr>
        <w:t>hasil</w:t>
      </w:r>
      <w:r w:rsidR="002D6338" w:rsidRPr="00F65BF1">
        <w:rPr>
          <w:sz w:val="22"/>
          <w:szCs w:val="22"/>
        </w:rPr>
        <w:t xml:space="preserve"> </w:t>
      </w:r>
      <w:r w:rsidR="00522D9E" w:rsidRPr="00F65BF1">
        <w:rPr>
          <w:sz w:val="22"/>
          <w:szCs w:val="22"/>
        </w:rPr>
        <w:t>teori</w:t>
      </w:r>
      <w:r w:rsidR="002D6338" w:rsidRPr="00F65BF1">
        <w:rPr>
          <w:sz w:val="22"/>
          <w:szCs w:val="22"/>
        </w:rPr>
        <w:t xml:space="preserve"> </w:t>
      </w:r>
      <w:r w:rsidR="00522D9E" w:rsidRPr="00F65BF1">
        <w:rPr>
          <w:sz w:val="22"/>
          <w:szCs w:val="22"/>
        </w:rPr>
        <w:t>dengan</w:t>
      </w:r>
      <w:r w:rsidR="002D6338" w:rsidRPr="00F65BF1">
        <w:rPr>
          <w:sz w:val="22"/>
          <w:szCs w:val="22"/>
        </w:rPr>
        <w:t xml:space="preserve"> </w:t>
      </w:r>
      <w:r w:rsidR="00522D9E" w:rsidRPr="00F65BF1">
        <w:rPr>
          <w:sz w:val="22"/>
          <w:szCs w:val="22"/>
        </w:rPr>
        <w:t>hasil</w:t>
      </w:r>
      <w:r w:rsidR="002D6338" w:rsidRPr="00F65BF1">
        <w:rPr>
          <w:sz w:val="22"/>
          <w:szCs w:val="22"/>
        </w:rPr>
        <w:t xml:space="preserve"> </w:t>
      </w:r>
      <w:r w:rsidR="00522D9E" w:rsidRPr="00F65BF1">
        <w:rPr>
          <w:sz w:val="22"/>
          <w:szCs w:val="22"/>
        </w:rPr>
        <w:t>ukur</w:t>
      </w:r>
      <w:r w:rsidR="002D6338" w:rsidRPr="00F65BF1">
        <w:rPr>
          <w:sz w:val="22"/>
          <w:szCs w:val="22"/>
        </w:rPr>
        <w:t xml:space="preserve"> </w:t>
      </w:r>
      <w:r w:rsidR="00522D9E" w:rsidRPr="00F65BF1">
        <w:rPr>
          <w:sz w:val="22"/>
          <w:szCs w:val="22"/>
        </w:rPr>
        <w:t>pada</w:t>
      </w:r>
      <w:r w:rsidR="002D6338" w:rsidRPr="00F65BF1">
        <w:rPr>
          <w:sz w:val="22"/>
          <w:szCs w:val="22"/>
        </w:rPr>
        <w:t xml:space="preserve"> </w:t>
      </w:r>
      <w:r w:rsidR="00522D9E" w:rsidRPr="00F65BF1">
        <w:rPr>
          <w:sz w:val="22"/>
          <w:szCs w:val="22"/>
        </w:rPr>
        <w:t>titik</w:t>
      </w:r>
      <w:r w:rsidR="002D6338" w:rsidRPr="00F65BF1">
        <w:rPr>
          <w:sz w:val="22"/>
          <w:szCs w:val="22"/>
        </w:rPr>
        <w:t xml:space="preserve"> </w:t>
      </w:r>
      <w:r w:rsidR="00522D9E" w:rsidRPr="00F65BF1">
        <w:rPr>
          <w:sz w:val="22"/>
          <w:szCs w:val="22"/>
        </w:rPr>
        <w:t>pengukuran.</w:t>
      </w:r>
    </w:p>
    <w:p w:rsidR="008C058D" w:rsidRPr="00F65BF1" w:rsidRDefault="008C058D" w:rsidP="00522D9E">
      <w:pPr>
        <w:spacing w:line="236" w:lineRule="auto"/>
        <w:ind w:firstLine="353"/>
        <w:jc w:val="both"/>
        <w:rPr>
          <w:sz w:val="22"/>
          <w:szCs w:val="22"/>
        </w:rPr>
      </w:pPr>
    </w:p>
    <w:p w:rsidR="00522D9E" w:rsidRPr="008C058D" w:rsidRDefault="00522D9E" w:rsidP="008C058D">
      <w:pPr>
        <w:pStyle w:val="ListParagraph"/>
        <w:numPr>
          <w:ilvl w:val="0"/>
          <w:numId w:val="8"/>
        </w:numPr>
        <w:spacing w:line="0" w:lineRule="atLeast"/>
        <w:ind w:left="270" w:hanging="270"/>
        <w:rPr>
          <w:sz w:val="22"/>
          <w:szCs w:val="22"/>
        </w:rPr>
      </w:pPr>
      <w:r w:rsidRPr="008C058D">
        <w:rPr>
          <w:sz w:val="22"/>
          <w:szCs w:val="22"/>
        </w:rPr>
        <w:t>Analisa</w:t>
      </w:r>
      <w:r w:rsidR="002D6338" w:rsidRPr="008C058D">
        <w:rPr>
          <w:sz w:val="22"/>
          <w:szCs w:val="22"/>
        </w:rPr>
        <w:t xml:space="preserve"> </w:t>
      </w:r>
      <w:r w:rsidRPr="008C058D">
        <w:rPr>
          <w:sz w:val="22"/>
          <w:szCs w:val="22"/>
        </w:rPr>
        <w:t xml:space="preserve">Pengukuran </w:t>
      </w:r>
      <w:r w:rsidR="008C058D">
        <w:rPr>
          <w:sz w:val="22"/>
          <w:szCs w:val="22"/>
        </w:rPr>
        <w:t>Baterai</w:t>
      </w:r>
    </w:p>
    <w:p w:rsidR="00522D9E" w:rsidRPr="00F65BF1" w:rsidRDefault="00522D9E" w:rsidP="00522D9E">
      <w:pPr>
        <w:spacing w:line="28" w:lineRule="exact"/>
        <w:rPr>
          <w:sz w:val="22"/>
          <w:szCs w:val="22"/>
        </w:rPr>
      </w:pPr>
    </w:p>
    <w:p w:rsidR="00522D9E" w:rsidRPr="00F65BF1" w:rsidRDefault="00522D9E" w:rsidP="00522D9E">
      <w:pPr>
        <w:jc w:val="both"/>
        <w:rPr>
          <w:sz w:val="22"/>
          <w:szCs w:val="22"/>
        </w:rPr>
      </w:pPr>
      <w:r w:rsidRPr="00F65BF1">
        <w:rPr>
          <w:sz w:val="22"/>
          <w:szCs w:val="22"/>
        </w:rPr>
        <w:t>Titik</w:t>
      </w:r>
      <w:r w:rsidR="00034ADF" w:rsidRPr="00F65BF1">
        <w:rPr>
          <w:sz w:val="22"/>
          <w:szCs w:val="22"/>
        </w:rPr>
        <w:t xml:space="preserve"> </w:t>
      </w:r>
      <w:r w:rsidRPr="00F65BF1">
        <w:rPr>
          <w:sz w:val="22"/>
          <w:szCs w:val="22"/>
        </w:rPr>
        <w:t>Pengukuran I difokuskan</w:t>
      </w:r>
      <w:r w:rsidR="00034ADF" w:rsidRPr="00F65BF1">
        <w:rPr>
          <w:sz w:val="22"/>
          <w:szCs w:val="22"/>
        </w:rPr>
        <w:t xml:space="preserve"> </w:t>
      </w:r>
      <w:r w:rsidRPr="00F65BF1">
        <w:rPr>
          <w:sz w:val="22"/>
          <w:szCs w:val="22"/>
        </w:rPr>
        <w:t>pada output dari IC baterai. Hasil</w:t>
      </w:r>
      <w:r w:rsidR="00034ADF" w:rsidRPr="00F65BF1">
        <w:rPr>
          <w:sz w:val="22"/>
          <w:szCs w:val="22"/>
        </w:rPr>
        <w:t xml:space="preserve"> </w:t>
      </w:r>
      <w:r w:rsidRPr="00F65BF1">
        <w:rPr>
          <w:sz w:val="22"/>
          <w:szCs w:val="22"/>
        </w:rPr>
        <w:t>pengukuran output IC baterai</w:t>
      </w:r>
      <w:r w:rsidR="00034ADF" w:rsidRPr="00F65BF1">
        <w:rPr>
          <w:sz w:val="22"/>
          <w:szCs w:val="22"/>
        </w:rPr>
        <w:t xml:space="preserve"> </w:t>
      </w:r>
      <w:r w:rsidRPr="00F65BF1">
        <w:rPr>
          <w:sz w:val="22"/>
          <w:szCs w:val="22"/>
        </w:rPr>
        <w:t xml:space="preserve">sebagai power </w:t>
      </w:r>
      <w:r w:rsidR="00034ADF" w:rsidRPr="00F65BF1">
        <w:rPr>
          <w:sz w:val="22"/>
          <w:szCs w:val="22"/>
        </w:rPr>
        <w:t xml:space="preserve">supply </w:t>
      </w:r>
      <w:r w:rsidRPr="00F65BF1">
        <w:rPr>
          <w:sz w:val="22"/>
          <w:szCs w:val="22"/>
        </w:rPr>
        <w:t>untuk</w:t>
      </w:r>
      <w:r w:rsidR="00034ADF" w:rsidRPr="00F65BF1">
        <w:rPr>
          <w:sz w:val="22"/>
          <w:szCs w:val="22"/>
        </w:rPr>
        <w:t xml:space="preserve"> </w:t>
      </w:r>
      <w:r w:rsidRPr="00F65BF1">
        <w:rPr>
          <w:i/>
          <w:sz w:val="22"/>
          <w:szCs w:val="22"/>
        </w:rPr>
        <w:t>input</w:t>
      </w:r>
      <w:r w:rsidR="00034ADF" w:rsidRPr="00F65BF1">
        <w:rPr>
          <w:i/>
          <w:sz w:val="22"/>
          <w:szCs w:val="22"/>
        </w:rPr>
        <w:t xml:space="preserve"> </w:t>
      </w:r>
      <w:r w:rsidRPr="00F65BF1">
        <w:rPr>
          <w:sz w:val="22"/>
          <w:szCs w:val="22"/>
        </w:rPr>
        <w:t>tegangan</w:t>
      </w:r>
      <w:r w:rsidR="00034ADF" w:rsidRPr="00F65BF1">
        <w:rPr>
          <w:sz w:val="22"/>
          <w:szCs w:val="22"/>
        </w:rPr>
        <w:t xml:space="preserve"> </w:t>
      </w:r>
      <w:r w:rsidRPr="00F65BF1">
        <w:rPr>
          <w:sz w:val="22"/>
          <w:szCs w:val="22"/>
        </w:rPr>
        <w:t>ke</w:t>
      </w:r>
      <w:r w:rsidR="00034ADF" w:rsidRPr="00F65BF1">
        <w:rPr>
          <w:sz w:val="22"/>
          <w:szCs w:val="22"/>
        </w:rPr>
        <w:t xml:space="preserve"> </w:t>
      </w:r>
      <w:r w:rsidRPr="00F65BF1">
        <w:rPr>
          <w:sz w:val="22"/>
          <w:szCs w:val="22"/>
        </w:rPr>
        <w:t>seluruh</w:t>
      </w:r>
      <w:r w:rsidR="00034ADF" w:rsidRPr="00F65BF1">
        <w:rPr>
          <w:sz w:val="22"/>
          <w:szCs w:val="22"/>
        </w:rPr>
        <w:t xml:space="preserve"> </w:t>
      </w:r>
      <w:r w:rsidRPr="00F65BF1">
        <w:rPr>
          <w:sz w:val="22"/>
          <w:szCs w:val="22"/>
        </w:rPr>
        <w:t>rangkaian</w:t>
      </w:r>
      <w:r w:rsidR="00034ADF" w:rsidRPr="00F65BF1">
        <w:rPr>
          <w:sz w:val="22"/>
          <w:szCs w:val="22"/>
        </w:rPr>
        <w:t xml:space="preserve"> </w:t>
      </w:r>
      <w:r w:rsidRPr="00F65BF1">
        <w:rPr>
          <w:sz w:val="22"/>
          <w:szCs w:val="22"/>
        </w:rPr>
        <w:t>pada</w:t>
      </w:r>
      <w:r w:rsidR="00034ADF" w:rsidRPr="00F65BF1">
        <w:rPr>
          <w:sz w:val="22"/>
          <w:szCs w:val="22"/>
        </w:rPr>
        <w:t xml:space="preserve"> </w:t>
      </w:r>
      <w:r w:rsidRPr="00F65BF1">
        <w:rPr>
          <w:sz w:val="22"/>
          <w:szCs w:val="22"/>
        </w:rPr>
        <w:t>pengukuran</w:t>
      </w:r>
      <w:r w:rsidR="00034ADF" w:rsidRPr="00F65BF1">
        <w:rPr>
          <w:sz w:val="22"/>
          <w:szCs w:val="22"/>
        </w:rPr>
        <w:t xml:space="preserve"> </w:t>
      </w:r>
      <w:r w:rsidRPr="00F65BF1">
        <w:rPr>
          <w:sz w:val="22"/>
          <w:szCs w:val="22"/>
        </w:rPr>
        <w:t xml:space="preserve">menunjukkan 4.4 </w:t>
      </w:r>
      <w:r w:rsidRPr="00F65BF1">
        <w:rPr>
          <w:i/>
          <w:sz w:val="22"/>
          <w:szCs w:val="22"/>
        </w:rPr>
        <w:t>volt.</w:t>
      </w:r>
      <w:r w:rsidRPr="00F65BF1">
        <w:rPr>
          <w:sz w:val="22"/>
          <w:szCs w:val="22"/>
        </w:rPr>
        <w:t xml:space="preserve"> Hal ini</w:t>
      </w:r>
      <w:r w:rsidR="00034ADF" w:rsidRPr="00F65BF1">
        <w:rPr>
          <w:sz w:val="22"/>
          <w:szCs w:val="22"/>
        </w:rPr>
        <w:t xml:space="preserve"> </w:t>
      </w:r>
      <w:r w:rsidRPr="00F65BF1">
        <w:rPr>
          <w:sz w:val="22"/>
          <w:szCs w:val="22"/>
        </w:rPr>
        <w:t>menunjukkan</w:t>
      </w:r>
      <w:r w:rsidR="00034ADF" w:rsidRPr="00F65BF1">
        <w:rPr>
          <w:sz w:val="22"/>
          <w:szCs w:val="22"/>
        </w:rPr>
        <w:t xml:space="preserve"> </w:t>
      </w:r>
      <w:r w:rsidRPr="00F65BF1">
        <w:rPr>
          <w:sz w:val="22"/>
          <w:szCs w:val="22"/>
        </w:rPr>
        <w:t>bahwa IC baterai</w:t>
      </w:r>
      <w:r w:rsidR="00034ADF" w:rsidRPr="00F65BF1">
        <w:rPr>
          <w:sz w:val="22"/>
          <w:szCs w:val="22"/>
        </w:rPr>
        <w:t xml:space="preserve"> </w:t>
      </w:r>
      <w:r w:rsidRPr="00F65BF1">
        <w:rPr>
          <w:sz w:val="22"/>
          <w:szCs w:val="22"/>
        </w:rPr>
        <w:t>bekerja</w:t>
      </w:r>
      <w:r w:rsidR="00034ADF" w:rsidRPr="00F65BF1">
        <w:rPr>
          <w:sz w:val="22"/>
          <w:szCs w:val="22"/>
        </w:rPr>
        <w:t xml:space="preserve"> </w:t>
      </w:r>
      <w:r w:rsidRPr="00F65BF1">
        <w:rPr>
          <w:sz w:val="22"/>
          <w:szCs w:val="22"/>
        </w:rPr>
        <w:t>dengan</w:t>
      </w:r>
      <w:r w:rsidR="00034ADF" w:rsidRPr="00F65BF1">
        <w:rPr>
          <w:sz w:val="22"/>
          <w:szCs w:val="22"/>
        </w:rPr>
        <w:t xml:space="preserve"> </w:t>
      </w:r>
      <w:r w:rsidRPr="00F65BF1">
        <w:rPr>
          <w:sz w:val="22"/>
          <w:szCs w:val="22"/>
        </w:rPr>
        <w:t>baik</w:t>
      </w:r>
      <w:r w:rsidR="00034ADF" w:rsidRPr="00F65BF1">
        <w:rPr>
          <w:sz w:val="22"/>
          <w:szCs w:val="22"/>
        </w:rPr>
        <w:t xml:space="preserve"> </w:t>
      </w:r>
      <w:r w:rsidRPr="00F65BF1">
        <w:rPr>
          <w:sz w:val="22"/>
          <w:szCs w:val="22"/>
        </w:rPr>
        <w:t>dan</w:t>
      </w:r>
      <w:r w:rsidR="00034ADF" w:rsidRPr="00F65BF1">
        <w:rPr>
          <w:sz w:val="22"/>
          <w:szCs w:val="22"/>
        </w:rPr>
        <w:t xml:space="preserve"> </w:t>
      </w:r>
      <w:r w:rsidRPr="00F65BF1">
        <w:rPr>
          <w:sz w:val="22"/>
          <w:szCs w:val="22"/>
        </w:rPr>
        <w:t>mampu</w:t>
      </w:r>
      <w:r w:rsidR="00034ADF" w:rsidRPr="00F65BF1">
        <w:rPr>
          <w:sz w:val="22"/>
          <w:szCs w:val="22"/>
        </w:rPr>
        <w:t xml:space="preserve"> </w:t>
      </w:r>
      <w:r w:rsidRPr="00F65BF1">
        <w:rPr>
          <w:sz w:val="22"/>
          <w:szCs w:val="22"/>
        </w:rPr>
        <w:t>memberikan output tegangan yang diperlukan</w:t>
      </w:r>
      <w:r w:rsidR="00034ADF" w:rsidRPr="00F65BF1">
        <w:rPr>
          <w:sz w:val="22"/>
          <w:szCs w:val="22"/>
        </w:rPr>
        <w:t xml:space="preserve"> </w:t>
      </w:r>
      <w:r w:rsidRPr="00F65BF1">
        <w:rPr>
          <w:sz w:val="22"/>
          <w:szCs w:val="22"/>
        </w:rPr>
        <w:t>oleh</w:t>
      </w:r>
      <w:r w:rsidR="00034ADF" w:rsidRPr="00F65BF1">
        <w:rPr>
          <w:sz w:val="22"/>
          <w:szCs w:val="22"/>
        </w:rPr>
        <w:t xml:space="preserve"> </w:t>
      </w:r>
      <w:r w:rsidRPr="00F65BF1">
        <w:rPr>
          <w:sz w:val="22"/>
          <w:szCs w:val="22"/>
        </w:rPr>
        <w:t>modul DC to DC converter.</w:t>
      </w:r>
    </w:p>
    <w:p w:rsidR="00522D9E" w:rsidRPr="008C058D" w:rsidRDefault="00522D9E" w:rsidP="008C058D">
      <w:pPr>
        <w:pStyle w:val="ListParagraph"/>
        <w:numPr>
          <w:ilvl w:val="0"/>
          <w:numId w:val="8"/>
        </w:numPr>
        <w:spacing w:line="0" w:lineRule="atLeast"/>
        <w:ind w:left="270" w:hanging="270"/>
        <w:rPr>
          <w:sz w:val="22"/>
          <w:szCs w:val="22"/>
        </w:rPr>
      </w:pPr>
      <w:r w:rsidRPr="008C058D">
        <w:rPr>
          <w:sz w:val="22"/>
          <w:szCs w:val="22"/>
        </w:rPr>
        <w:lastRenderedPageBreak/>
        <w:t>Analisa</w:t>
      </w:r>
      <w:r w:rsidR="00EE16C1" w:rsidRPr="008C058D">
        <w:rPr>
          <w:sz w:val="22"/>
          <w:szCs w:val="22"/>
        </w:rPr>
        <w:t xml:space="preserve"> </w:t>
      </w:r>
      <w:r w:rsidRPr="008C058D">
        <w:rPr>
          <w:sz w:val="22"/>
          <w:szCs w:val="22"/>
        </w:rPr>
        <w:t xml:space="preserve">Pengukuran </w:t>
      </w:r>
      <w:r w:rsidR="008C058D" w:rsidRPr="008C058D">
        <w:rPr>
          <w:sz w:val="22"/>
          <w:szCs w:val="22"/>
        </w:rPr>
        <w:t>Modul DC toDC</w:t>
      </w:r>
    </w:p>
    <w:p w:rsidR="00522D9E" w:rsidRPr="00F65BF1" w:rsidRDefault="00522D9E" w:rsidP="00522D9E">
      <w:pPr>
        <w:spacing w:line="28" w:lineRule="exact"/>
        <w:jc w:val="both"/>
        <w:rPr>
          <w:sz w:val="22"/>
          <w:szCs w:val="22"/>
        </w:rPr>
      </w:pPr>
    </w:p>
    <w:p w:rsidR="00522D9E" w:rsidRPr="00F65BF1" w:rsidRDefault="00522D9E" w:rsidP="00522D9E">
      <w:pPr>
        <w:jc w:val="both"/>
        <w:rPr>
          <w:sz w:val="22"/>
          <w:szCs w:val="22"/>
        </w:rPr>
      </w:pPr>
      <w:r w:rsidRPr="00F65BF1">
        <w:rPr>
          <w:sz w:val="22"/>
          <w:szCs w:val="22"/>
        </w:rPr>
        <w:t>Titik</w:t>
      </w:r>
      <w:r w:rsidR="00034ADF" w:rsidRPr="00F65BF1">
        <w:rPr>
          <w:sz w:val="22"/>
          <w:szCs w:val="22"/>
        </w:rPr>
        <w:t xml:space="preserve"> </w:t>
      </w:r>
      <w:r w:rsidRPr="00F65BF1">
        <w:rPr>
          <w:sz w:val="22"/>
          <w:szCs w:val="22"/>
        </w:rPr>
        <w:t>Pengukuran I</w:t>
      </w:r>
      <w:r w:rsidR="00A61EB5" w:rsidRPr="00F65BF1">
        <w:rPr>
          <w:sz w:val="22"/>
          <w:szCs w:val="22"/>
        </w:rPr>
        <w:t>I</w:t>
      </w:r>
      <w:r w:rsidRPr="00F65BF1">
        <w:rPr>
          <w:sz w:val="22"/>
          <w:szCs w:val="22"/>
        </w:rPr>
        <w:t xml:space="preserve"> difokuskan</w:t>
      </w:r>
      <w:r w:rsidR="00034ADF" w:rsidRPr="00F65BF1">
        <w:rPr>
          <w:sz w:val="22"/>
          <w:szCs w:val="22"/>
        </w:rPr>
        <w:t xml:space="preserve"> </w:t>
      </w:r>
      <w:r w:rsidRPr="00F65BF1">
        <w:rPr>
          <w:sz w:val="22"/>
          <w:szCs w:val="22"/>
        </w:rPr>
        <w:t>pada output dari</w:t>
      </w:r>
      <w:r w:rsidR="00034ADF" w:rsidRPr="00F65BF1">
        <w:rPr>
          <w:sz w:val="22"/>
          <w:szCs w:val="22"/>
        </w:rPr>
        <w:t xml:space="preserve"> </w:t>
      </w:r>
      <w:r w:rsidRPr="00F65BF1">
        <w:rPr>
          <w:sz w:val="22"/>
          <w:szCs w:val="22"/>
        </w:rPr>
        <w:t>modul DC to DC converter dengan</w:t>
      </w:r>
      <w:r w:rsidR="00034ADF" w:rsidRPr="00F65BF1">
        <w:rPr>
          <w:sz w:val="22"/>
          <w:szCs w:val="22"/>
        </w:rPr>
        <w:t xml:space="preserve"> </w:t>
      </w:r>
      <w:r w:rsidRPr="00F65BF1">
        <w:rPr>
          <w:sz w:val="22"/>
          <w:szCs w:val="22"/>
        </w:rPr>
        <w:t>diset</w:t>
      </w:r>
      <w:r w:rsidR="00034ADF" w:rsidRPr="00F65BF1">
        <w:rPr>
          <w:sz w:val="22"/>
          <w:szCs w:val="22"/>
        </w:rPr>
        <w:t xml:space="preserve"> </w:t>
      </w:r>
      <w:r w:rsidRPr="00F65BF1">
        <w:rPr>
          <w:sz w:val="22"/>
          <w:szCs w:val="22"/>
        </w:rPr>
        <w:t>pada</w:t>
      </w:r>
      <w:r w:rsidR="00034ADF" w:rsidRPr="00F65BF1">
        <w:rPr>
          <w:sz w:val="22"/>
          <w:szCs w:val="22"/>
        </w:rPr>
        <w:t xml:space="preserve"> </w:t>
      </w:r>
      <w:r w:rsidRPr="00F65BF1">
        <w:rPr>
          <w:sz w:val="22"/>
          <w:szCs w:val="22"/>
        </w:rPr>
        <w:t>tegangan 5 v. Hasil</w:t>
      </w:r>
      <w:r w:rsidR="00034ADF" w:rsidRPr="00F65BF1">
        <w:rPr>
          <w:sz w:val="22"/>
          <w:szCs w:val="22"/>
        </w:rPr>
        <w:t xml:space="preserve"> </w:t>
      </w:r>
      <w:r w:rsidRPr="00F65BF1">
        <w:rPr>
          <w:sz w:val="22"/>
          <w:szCs w:val="22"/>
        </w:rPr>
        <w:t>pengukuran output IC baterai</w:t>
      </w:r>
      <w:r w:rsidR="00034ADF" w:rsidRPr="00F65BF1">
        <w:rPr>
          <w:sz w:val="22"/>
          <w:szCs w:val="22"/>
        </w:rPr>
        <w:t xml:space="preserve"> </w:t>
      </w:r>
      <w:r w:rsidRPr="00F65BF1">
        <w:rPr>
          <w:sz w:val="22"/>
          <w:szCs w:val="22"/>
        </w:rPr>
        <w:t xml:space="preserve">sebagai power </w:t>
      </w:r>
      <w:r w:rsidR="00034ADF" w:rsidRPr="00F65BF1">
        <w:rPr>
          <w:sz w:val="22"/>
          <w:szCs w:val="22"/>
        </w:rPr>
        <w:t xml:space="preserve">supply </w:t>
      </w:r>
      <w:r w:rsidRPr="00F65BF1">
        <w:rPr>
          <w:sz w:val="22"/>
          <w:szCs w:val="22"/>
        </w:rPr>
        <w:t>untuk</w:t>
      </w:r>
      <w:r w:rsidR="00034ADF" w:rsidRPr="00F65BF1">
        <w:rPr>
          <w:sz w:val="22"/>
          <w:szCs w:val="22"/>
        </w:rPr>
        <w:t xml:space="preserve"> </w:t>
      </w:r>
      <w:r w:rsidRPr="00F65BF1">
        <w:rPr>
          <w:i/>
          <w:sz w:val="22"/>
          <w:szCs w:val="22"/>
        </w:rPr>
        <w:t>input</w:t>
      </w:r>
      <w:r w:rsidR="00034ADF" w:rsidRPr="00F65BF1">
        <w:rPr>
          <w:i/>
          <w:sz w:val="22"/>
          <w:szCs w:val="22"/>
        </w:rPr>
        <w:t xml:space="preserve"> </w:t>
      </w:r>
      <w:r w:rsidRPr="00F65BF1">
        <w:rPr>
          <w:sz w:val="22"/>
          <w:szCs w:val="22"/>
        </w:rPr>
        <w:t>tegangan</w:t>
      </w:r>
      <w:r w:rsidR="00034ADF" w:rsidRPr="00F65BF1">
        <w:rPr>
          <w:sz w:val="22"/>
          <w:szCs w:val="22"/>
        </w:rPr>
        <w:t xml:space="preserve"> </w:t>
      </w:r>
      <w:r w:rsidRPr="00F65BF1">
        <w:rPr>
          <w:sz w:val="22"/>
          <w:szCs w:val="22"/>
        </w:rPr>
        <w:t>ke</w:t>
      </w:r>
      <w:r w:rsidR="00034ADF" w:rsidRPr="00F65BF1">
        <w:rPr>
          <w:sz w:val="22"/>
          <w:szCs w:val="22"/>
        </w:rPr>
        <w:t xml:space="preserve"> </w:t>
      </w:r>
      <w:r w:rsidRPr="00F65BF1">
        <w:rPr>
          <w:sz w:val="22"/>
          <w:szCs w:val="22"/>
        </w:rPr>
        <w:t>seluruh</w:t>
      </w:r>
      <w:r w:rsidR="00034ADF" w:rsidRPr="00F65BF1">
        <w:rPr>
          <w:sz w:val="22"/>
          <w:szCs w:val="22"/>
        </w:rPr>
        <w:t xml:space="preserve"> </w:t>
      </w:r>
      <w:r w:rsidRPr="00F65BF1">
        <w:rPr>
          <w:sz w:val="22"/>
          <w:szCs w:val="22"/>
        </w:rPr>
        <w:t>rangkaian</w:t>
      </w:r>
      <w:r w:rsidR="00034ADF" w:rsidRPr="00F65BF1">
        <w:rPr>
          <w:sz w:val="22"/>
          <w:szCs w:val="22"/>
        </w:rPr>
        <w:t xml:space="preserve"> </w:t>
      </w:r>
      <w:r w:rsidRPr="00F65BF1">
        <w:rPr>
          <w:sz w:val="22"/>
          <w:szCs w:val="22"/>
        </w:rPr>
        <w:t>pada</w:t>
      </w:r>
      <w:r w:rsidR="00034ADF" w:rsidRPr="00F65BF1">
        <w:rPr>
          <w:sz w:val="22"/>
          <w:szCs w:val="22"/>
        </w:rPr>
        <w:t xml:space="preserve"> </w:t>
      </w:r>
      <w:r w:rsidRPr="00F65BF1">
        <w:rPr>
          <w:sz w:val="22"/>
          <w:szCs w:val="22"/>
        </w:rPr>
        <w:t>pengukuran</w:t>
      </w:r>
      <w:r w:rsidR="00034ADF" w:rsidRPr="00F65BF1">
        <w:rPr>
          <w:sz w:val="22"/>
          <w:szCs w:val="22"/>
        </w:rPr>
        <w:t xml:space="preserve"> </w:t>
      </w:r>
      <w:r w:rsidRPr="00F65BF1">
        <w:rPr>
          <w:sz w:val="22"/>
          <w:szCs w:val="22"/>
        </w:rPr>
        <w:t xml:space="preserve">menunjukkan 5.2 </w:t>
      </w:r>
      <w:r w:rsidRPr="00F65BF1">
        <w:rPr>
          <w:i/>
          <w:sz w:val="22"/>
          <w:szCs w:val="22"/>
        </w:rPr>
        <w:t>volt.</w:t>
      </w:r>
      <w:r w:rsidR="00034ADF" w:rsidRPr="00F65BF1">
        <w:rPr>
          <w:i/>
          <w:sz w:val="22"/>
          <w:szCs w:val="22"/>
        </w:rPr>
        <w:t xml:space="preserve"> </w:t>
      </w:r>
      <w:r w:rsidRPr="00F65BF1">
        <w:rPr>
          <w:sz w:val="22"/>
          <w:szCs w:val="22"/>
        </w:rPr>
        <w:t>Hal ini</w:t>
      </w:r>
      <w:r w:rsidR="00034ADF" w:rsidRPr="00F65BF1">
        <w:rPr>
          <w:sz w:val="22"/>
          <w:szCs w:val="22"/>
        </w:rPr>
        <w:t xml:space="preserve"> </w:t>
      </w:r>
      <w:r w:rsidRPr="00F65BF1">
        <w:rPr>
          <w:sz w:val="22"/>
          <w:szCs w:val="22"/>
        </w:rPr>
        <w:t>menunjukkan DC to DC converter bekerja</w:t>
      </w:r>
      <w:r w:rsidR="00034ADF" w:rsidRPr="00F65BF1">
        <w:rPr>
          <w:sz w:val="22"/>
          <w:szCs w:val="22"/>
        </w:rPr>
        <w:t xml:space="preserve"> </w:t>
      </w:r>
      <w:r w:rsidRPr="00F65BF1">
        <w:rPr>
          <w:sz w:val="22"/>
          <w:szCs w:val="22"/>
        </w:rPr>
        <w:t>dengan</w:t>
      </w:r>
      <w:r w:rsidR="00034ADF" w:rsidRPr="00F65BF1">
        <w:rPr>
          <w:sz w:val="22"/>
          <w:szCs w:val="22"/>
        </w:rPr>
        <w:t xml:space="preserve"> </w:t>
      </w:r>
      <w:r w:rsidRPr="00F65BF1">
        <w:rPr>
          <w:sz w:val="22"/>
          <w:szCs w:val="22"/>
        </w:rPr>
        <w:t>baik</w:t>
      </w:r>
      <w:r w:rsidR="00034ADF" w:rsidRPr="00F65BF1">
        <w:rPr>
          <w:sz w:val="22"/>
          <w:szCs w:val="22"/>
        </w:rPr>
        <w:t xml:space="preserve"> </w:t>
      </w:r>
      <w:r w:rsidRPr="00F65BF1">
        <w:rPr>
          <w:sz w:val="22"/>
          <w:szCs w:val="22"/>
        </w:rPr>
        <w:t>dan</w:t>
      </w:r>
      <w:r w:rsidR="00034ADF" w:rsidRPr="00F65BF1">
        <w:rPr>
          <w:sz w:val="22"/>
          <w:szCs w:val="22"/>
        </w:rPr>
        <w:t xml:space="preserve"> </w:t>
      </w:r>
      <w:r w:rsidRPr="00F65BF1">
        <w:rPr>
          <w:sz w:val="22"/>
          <w:szCs w:val="22"/>
        </w:rPr>
        <w:t>mampu</w:t>
      </w:r>
      <w:r w:rsidR="00034ADF" w:rsidRPr="00F65BF1">
        <w:rPr>
          <w:sz w:val="22"/>
          <w:szCs w:val="22"/>
        </w:rPr>
        <w:t xml:space="preserve"> </w:t>
      </w:r>
      <w:r w:rsidRPr="00F65BF1">
        <w:rPr>
          <w:sz w:val="22"/>
          <w:szCs w:val="22"/>
        </w:rPr>
        <w:t>memberikan</w:t>
      </w:r>
      <w:r w:rsidR="00034ADF" w:rsidRPr="00F65BF1">
        <w:rPr>
          <w:sz w:val="22"/>
          <w:szCs w:val="22"/>
        </w:rPr>
        <w:t xml:space="preserve"> </w:t>
      </w:r>
      <w:r w:rsidRPr="00F65BF1">
        <w:rPr>
          <w:sz w:val="22"/>
          <w:szCs w:val="22"/>
        </w:rPr>
        <w:t>suplly</w:t>
      </w:r>
      <w:r w:rsidR="00034ADF" w:rsidRPr="00F65BF1">
        <w:rPr>
          <w:sz w:val="22"/>
          <w:szCs w:val="22"/>
        </w:rPr>
        <w:t xml:space="preserve"> </w:t>
      </w:r>
      <w:r w:rsidRPr="00F65BF1">
        <w:rPr>
          <w:sz w:val="22"/>
          <w:szCs w:val="22"/>
        </w:rPr>
        <w:t>tegangan</w:t>
      </w:r>
      <w:r w:rsidR="00034ADF" w:rsidRPr="00F65BF1">
        <w:rPr>
          <w:sz w:val="22"/>
          <w:szCs w:val="22"/>
        </w:rPr>
        <w:t xml:space="preserve"> </w:t>
      </w:r>
      <w:r w:rsidRPr="00F65BF1">
        <w:rPr>
          <w:sz w:val="22"/>
          <w:szCs w:val="22"/>
        </w:rPr>
        <w:t>ke Arduino Uno.</w:t>
      </w:r>
    </w:p>
    <w:p w:rsidR="00810CC2" w:rsidRPr="00F65BF1" w:rsidRDefault="00810CC2" w:rsidP="00522D9E">
      <w:pPr>
        <w:tabs>
          <w:tab w:val="left" w:pos="940"/>
        </w:tabs>
        <w:spacing w:line="0" w:lineRule="atLeast"/>
        <w:rPr>
          <w:b/>
          <w:sz w:val="22"/>
          <w:szCs w:val="22"/>
        </w:rPr>
      </w:pPr>
    </w:p>
    <w:p w:rsidR="00522D9E" w:rsidRPr="008C058D" w:rsidRDefault="00522D9E" w:rsidP="008C058D">
      <w:pPr>
        <w:pStyle w:val="ListParagraph"/>
        <w:numPr>
          <w:ilvl w:val="0"/>
          <w:numId w:val="8"/>
        </w:numPr>
        <w:spacing w:line="0" w:lineRule="atLeast"/>
        <w:ind w:left="270" w:hanging="270"/>
        <w:rPr>
          <w:sz w:val="22"/>
          <w:szCs w:val="22"/>
        </w:rPr>
      </w:pPr>
      <w:r w:rsidRPr="008C058D">
        <w:rPr>
          <w:sz w:val="22"/>
          <w:szCs w:val="22"/>
        </w:rPr>
        <w:t>Hasil</w:t>
      </w:r>
      <w:r w:rsidR="00AD7C56" w:rsidRPr="008C058D">
        <w:rPr>
          <w:sz w:val="22"/>
          <w:szCs w:val="22"/>
        </w:rPr>
        <w:t xml:space="preserve"> </w:t>
      </w:r>
      <w:r w:rsidR="00B83F76" w:rsidRPr="008C058D">
        <w:rPr>
          <w:sz w:val="22"/>
          <w:szCs w:val="22"/>
        </w:rPr>
        <w:t>Pengujian Dengan Gas Flow Analyzer (VT Mobile)</w:t>
      </w:r>
    </w:p>
    <w:p w:rsidR="00522D9E" w:rsidRPr="008C058D" w:rsidRDefault="00522D9E" w:rsidP="00522D9E">
      <w:pPr>
        <w:spacing w:line="30" w:lineRule="exact"/>
        <w:rPr>
          <w:sz w:val="22"/>
          <w:szCs w:val="22"/>
        </w:rPr>
      </w:pPr>
    </w:p>
    <w:p w:rsidR="00810CC2" w:rsidRPr="00F65BF1" w:rsidRDefault="00A61EB5" w:rsidP="00A61EB5">
      <w:pPr>
        <w:jc w:val="both"/>
        <w:rPr>
          <w:sz w:val="22"/>
          <w:szCs w:val="22"/>
        </w:rPr>
      </w:pPr>
      <w:r w:rsidRPr="00F65BF1">
        <w:rPr>
          <w:sz w:val="22"/>
          <w:szCs w:val="22"/>
        </w:rPr>
        <w:t xml:space="preserve">Pengujian dilakukan dengan </w:t>
      </w:r>
      <w:r w:rsidR="00216CC7" w:rsidRPr="00F65BF1">
        <w:rPr>
          <w:sz w:val="22"/>
          <w:szCs w:val="22"/>
        </w:rPr>
        <w:t>mengukur BPM dan Pressure Max menggunakan Gas Flow Analyzer (VT Mobile). Pengujian menggunakan dua nilai setting RR seperti pada tabel berikut ini :</w:t>
      </w:r>
    </w:p>
    <w:p w:rsidR="00522D9E" w:rsidRPr="00F65BF1" w:rsidRDefault="00522D9E" w:rsidP="00AD7C56">
      <w:pPr>
        <w:spacing w:line="252" w:lineRule="auto"/>
        <w:ind w:right="60"/>
        <w:jc w:val="both"/>
        <w:rPr>
          <w:sz w:val="22"/>
          <w:szCs w:val="22"/>
        </w:rPr>
      </w:pPr>
    </w:p>
    <w:p w:rsidR="00807BC5" w:rsidRPr="00F65BF1" w:rsidRDefault="00807BC5" w:rsidP="00807BC5">
      <w:pPr>
        <w:spacing w:line="252" w:lineRule="auto"/>
        <w:ind w:right="60"/>
        <w:jc w:val="center"/>
        <w:rPr>
          <w:sz w:val="22"/>
          <w:szCs w:val="22"/>
        </w:rPr>
      </w:pPr>
      <w:r w:rsidRPr="00F65BF1">
        <w:rPr>
          <w:sz w:val="22"/>
          <w:szCs w:val="22"/>
        </w:rPr>
        <w:t>T</w:t>
      </w:r>
      <w:r w:rsidR="008C058D">
        <w:rPr>
          <w:sz w:val="22"/>
          <w:szCs w:val="22"/>
        </w:rPr>
        <w:t>ABEL</w:t>
      </w:r>
      <w:r w:rsidRPr="00F65BF1">
        <w:rPr>
          <w:sz w:val="22"/>
          <w:szCs w:val="22"/>
        </w:rPr>
        <w:t xml:space="preserve"> 1. </w:t>
      </w:r>
      <w:r w:rsidR="008C058D">
        <w:rPr>
          <w:sz w:val="22"/>
          <w:szCs w:val="22"/>
        </w:rPr>
        <w:t>HASIL PENGUJIAN ALAT</w:t>
      </w:r>
    </w:p>
    <w:p w:rsidR="00522D9E" w:rsidRPr="00F65BF1" w:rsidRDefault="00522D9E" w:rsidP="00522D9E">
      <w:pPr>
        <w:spacing w:line="168" w:lineRule="exact"/>
        <w:rPr>
          <w:sz w:val="22"/>
          <w:szCs w:val="22"/>
        </w:rPr>
      </w:pPr>
    </w:p>
    <w:tbl>
      <w:tblPr>
        <w:tblW w:w="5000" w:type="pct"/>
        <w:jc w:val="center"/>
        <w:tblLook w:val="04A0" w:firstRow="1" w:lastRow="0" w:firstColumn="1" w:lastColumn="0" w:noHBand="0" w:noVBand="1"/>
      </w:tblPr>
      <w:tblGrid>
        <w:gridCol w:w="1180"/>
        <w:gridCol w:w="1024"/>
        <w:gridCol w:w="2197"/>
      </w:tblGrid>
      <w:tr w:rsidR="00B83F76" w:rsidRPr="00F65BF1" w:rsidTr="008C058D">
        <w:trPr>
          <w:trHeight w:val="300"/>
          <w:jc w:val="center"/>
        </w:trPr>
        <w:tc>
          <w:tcPr>
            <w:tcW w:w="1425" w:type="pct"/>
            <w:tcBorders>
              <w:top w:val="single" w:sz="4" w:space="0" w:color="auto"/>
              <w:bottom w:val="single" w:sz="4" w:space="0" w:color="auto"/>
            </w:tcBorders>
            <w:shd w:val="clear" w:color="auto" w:fill="auto"/>
            <w:noWrap/>
            <w:hideMark/>
          </w:tcPr>
          <w:p w:rsidR="00B83F76" w:rsidRPr="00F65BF1" w:rsidRDefault="00962629" w:rsidP="002B38AA">
            <w:pPr>
              <w:jc w:val="center"/>
              <w:rPr>
                <w:b/>
                <w:color w:val="000000"/>
                <w:sz w:val="22"/>
                <w:szCs w:val="22"/>
                <w:lang w:val="en-ID" w:eastAsia="en-ID"/>
              </w:rPr>
            </w:pPr>
            <w:r w:rsidRPr="00F65BF1">
              <w:rPr>
                <w:b/>
                <w:color w:val="000000"/>
                <w:sz w:val="22"/>
                <w:szCs w:val="22"/>
                <w:lang w:val="en-ID" w:eastAsia="en-ID"/>
              </w:rPr>
              <w:t>Setting</w:t>
            </w:r>
            <w:r w:rsidR="007F3C41" w:rsidRPr="00F65BF1">
              <w:rPr>
                <w:b/>
                <w:color w:val="000000"/>
                <w:sz w:val="22"/>
                <w:szCs w:val="22"/>
                <w:lang w:val="en-ID" w:eastAsia="en-ID"/>
              </w:rPr>
              <w:t xml:space="preserve"> RR</w:t>
            </w:r>
          </w:p>
        </w:tc>
        <w:tc>
          <w:tcPr>
            <w:tcW w:w="1736" w:type="pct"/>
            <w:tcBorders>
              <w:top w:val="single" w:sz="4" w:space="0" w:color="auto"/>
              <w:bottom w:val="single" w:sz="4" w:space="0" w:color="auto"/>
            </w:tcBorders>
            <w:shd w:val="clear" w:color="auto" w:fill="auto"/>
            <w:noWrap/>
            <w:hideMark/>
          </w:tcPr>
          <w:p w:rsidR="00B83F76" w:rsidRPr="00F65BF1" w:rsidRDefault="007F3C41" w:rsidP="00B83F76">
            <w:pPr>
              <w:jc w:val="center"/>
              <w:rPr>
                <w:b/>
                <w:color w:val="000000"/>
                <w:sz w:val="22"/>
                <w:szCs w:val="22"/>
                <w:lang w:val="en-ID" w:eastAsia="en-ID"/>
              </w:rPr>
            </w:pPr>
            <w:r w:rsidRPr="00F65BF1">
              <w:rPr>
                <w:b/>
                <w:color w:val="000000"/>
                <w:sz w:val="22"/>
                <w:szCs w:val="22"/>
                <w:lang w:val="en-ID" w:eastAsia="en-ID"/>
              </w:rPr>
              <w:t xml:space="preserve">RR </w:t>
            </w:r>
            <w:r w:rsidR="00EF42E0" w:rsidRPr="00F65BF1">
              <w:rPr>
                <w:b/>
                <w:color w:val="000000"/>
                <w:sz w:val="22"/>
                <w:szCs w:val="22"/>
                <w:lang w:val="en-ID" w:eastAsia="en-ID"/>
              </w:rPr>
              <w:t>BVM</w:t>
            </w:r>
          </w:p>
        </w:tc>
        <w:tc>
          <w:tcPr>
            <w:tcW w:w="1839" w:type="pct"/>
            <w:tcBorders>
              <w:top w:val="single" w:sz="4" w:space="0" w:color="auto"/>
              <w:bottom w:val="single" w:sz="4" w:space="0" w:color="auto"/>
            </w:tcBorders>
            <w:shd w:val="clear" w:color="auto" w:fill="auto"/>
            <w:noWrap/>
            <w:hideMark/>
          </w:tcPr>
          <w:p w:rsidR="00B83F76" w:rsidRPr="00F65BF1" w:rsidRDefault="00B83F76" w:rsidP="008D3739">
            <w:pPr>
              <w:ind w:left="202" w:hanging="202"/>
              <w:jc w:val="center"/>
              <w:rPr>
                <w:b/>
                <w:color w:val="000000"/>
                <w:sz w:val="22"/>
                <w:szCs w:val="22"/>
                <w:lang w:val="en-ID" w:eastAsia="en-ID"/>
              </w:rPr>
            </w:pPr>
            <w:r w:rsidRPr="00F65BF1">
              <w:rPr>
                <w:b/>
                <w:color w:val="000000"/>
                <w:sz w:val="22"/>
                <w:szCs w:val="22"/>
                <w:lang w:val="en-ID" w:eastAsia="en-ID"/>
              </w:rPr>
              <w:t>VT Mo</w:t>
            </w:r>
            <w:r w:rsidR="008D3739" w:rsidRPr="00F65BF1">
              <w:rPr>
                <w:b/>
                <w:color w:val="000000"/>
                <w:sz w:val="22"/>
                <w:szCs w:val="22"/>
                <w:lang w:val="en-ID" w:eastAsia="en-ID"/>
              </w:rPr>
              <w:t>b</w:t>
            </w:r>
            <w:r w:rsidRPr="00F65BF1">
              <w:rPr>
                <w:b/>
                <w:color w:val="000000"/>
                <w:sz w:val="22"/>
                <w:szCs w:val="22"/>
                <w:lang w:val="en-ID" w:eastAsia="en-ID"/>
              </w:rPr>
              <w:t>ile</w:t>
            </w:r>
          </w:p>
        </w:tc>
      </w:tr>
      <w:tr w:rsidR="00810CC2" w:rsidRPr="00F65BF1" w:rsidTr="008C058D">
        <w:trPr>
          <w:trHeight w:val="300"/>
          <w:jc w:val="center"/>
        </w:trPr>
        <w:tc>
          <w:tcPr>
            <w:tcW w:w="1425" w:type="pct"/>
            <w:vMerge w:val="restart"/>
            <w:tcBorders>
              <w:top w:val="single" w:sz="4" w:space="0" w:color="auto"/>
            </w:tcBorders>
            <w:shd w:val="clear" w:color="auto" w:fill="auto"/>
            <w:noWrap/>
            <w:hideMark/>
          </w:tcPr>
          <w:p w:rsidR="00810CC2" w:rsidRPr="00F65BF1" w:rsidRDefault="00810CC2" w:rsidP="002B38AA">
            <w:pPr>
              <w:jc w:val="center"/>
              <w:rPr>
                <w:color w:val="000000"/>
                <w:sz w:val="22"/>
                <w:szCs w:val="22"/>
                <w:lang w:val="en-ID" w:eastAsia="en-ID"/>
              </w:rPr>
            </w:pPr>
            <w:r w:rsidRPr="00F65BF1">
              <w:rPr>
                <w:color w:val="000000"/>
                <w:sz w:val="22"/>
                <w:szCs w:val="22"/>
                <w:lang w:val="en-ID" w:eastAsia="en-ID"/>
              </w:rPr>
              <w:t>Kategori A</w:t>
            </w:r>
          </w:p>
          <w:p w:rsidR="00810CC2" w:rsidRPr="00F65BF1" w:rsidRDefault="00810CC2" w:rsidP="002B38AA">
            <w:pPr>
              <w:jc w:val="center"/>
              <w:rPr>
                <w:b/>
                <w:color w:val="000000"/>
                <w:sz w:val="22"/>
                <w:szCs w:val="22"/>
                <w:lang w:val="en-ID" w:eastAsia="en-ID"/>
              </w:rPr>
            </w:pPr>
            <w:r w:rsidRPr="00F65BF1">
              <w:rPr>
                <w:b/>
                <w:color w:val="000000"/>
                <w:sz w:val="22"/>
                <w:szCs w:val="22"/>
                <w:lang w:val="en-ID" w:eastAsia="en-ID"/>
              </w:rPr>
              <w:t>28-30 BPM</w:t>
            </w:r>
          </w:p>
        </w:tc>
        <w:tc>
          <w:tcPr>
            <w:tcW w:w="1736" w:type="pct"/>
            <w:vMerge w:val="restart"/>
            <w:tcBorders>
              <w:top w:val="single" w:sz="4" w:space="0" w:color="auto"/>
            </w:tcBorders>
            <w:shd w:val="clear" w:color="auto" w:fill="auto"/>
            <w:noWrap/>
            <w:hideMark/>
          </w:tcPr>
          <w:p w:rsidR="00810CC2" w:rsidRPr="00F65BF1" w:rsidRDefault="00810CC2" w:rsidP="002B38AA">
            <w:pPr>
              <w:jc w:val="center"/>
              <w:rPr>
                <w:color w:val="000000"/>
                <w:sz w:val="22"/>
                <w:szCs w:val="22"/>
                <w:lang w:val="en-ID" w:eastAsia="en-ID"/>
              </w:rPr>
            </w:pPr>
            <w:r w:rsidRPr="00F65BF1">
              <w:rPr>
                <w:color w:val="000000"/>
                <w:sz w:val="22"/>
                <w:szCs w:val="22"/>
                <w:lang w:val="en-ID" w:eastAsia="en-ID"/>
              </w:rPr>
              <w:t>29 BPM</w:t>
            </w:r>
          </w:p>
        </w:tc>
        <w:tc>
          <w:tcPr>
            <w:tcW w:w="1839" w:type="pct"/>
            <w:tcBorders>
              <w:top w:val="single" w:sz="4" w:space="0" w:color="auto"/>
            </w:tcBorders>
            <w:shd w:val="clear" w:color="auto" w:fill="auto"/>
            <w:noWrap/>
            <w:hideMark/>
          </w:tcPr>
          <w:p w:rsidR="00810CC2" w:rsidRPr="00F65BF1" w:rsidRDefault="00810CC2" w:rsidP="00B83F76">
            <w:pPr>
              <w:jc w:val="center"/>
              <w:rPr>
                <w:b/>
                <w:color w:val="000000"/>
                <w:sz w:val="22"/>
                <w:szCs w:val="22"/>
                <w:lang w:val="en-ID" w:eastAsia="en-ID"/>
              </w:rPr>
            </w:pPr>
            <w:r w:rsidRPr="00F65BF1">
              <w:rPr>
                <w:b/>
                <w:color w:val="000000"/>
                <w:sz w:val="22"/>
                <w:szCs w:val="22"/>
                <w:lang w:val="en-ID" w:eastAsia="en-ID"/>
              </w:rPr>
              <w:t>VT = 85,7</w:t>
            </w:r>
            <w:r w:rsidR="002B24AF" w:rsidRPr="00F65BF1">
              <w:rPr>
                <w:b/>
                <w:color w:val="000000"/>
                <w:sz w:val="22"/>
                <w:szCs w:val="22"/>
                <w:lang w:val="en-ID" w:eastAsia="en-ID"/>
              </w:rPr>
              <w:t xml:space="preserve"> mL</w:t>
            </w:r>
          </w:p>
        </w:tc>
      </w:tr>
      <w:tr w:rsidR="00810CC2" w:rsidRPr="00F65BF1" w:rsidTr="008C058D">
        <w:trPr>
          <w:trHeight w:val="300"/>
          <w:jc w:val="center"/>
        </w:trPr>
        <w:tc>
          <w:tcPr>
            <w:tcW w:w="1425" w:type="pct"/>
            <w:vMerge/>
            <w:shd w:val="clear" w:color="auto" w:fill="auto"/>
            <w:noWrap/>
          </w:tcPr>
          <w:p w:rsidR="00810CC2" w:rsidRPr="00F65BF1" w:rsidRDefault="00810CC2" w:rsidP="002B38AA">
            <w:pPr>
              <w:jc w:val="center"/>
              <w:rPr>
                <w:color w:val="000000"/>
                <w:sz w:val="22"/>
                <w:szCs w:val="22"/>
                <w:lang w:val="en-ID" w:eastAsia="en-ID"/>
              </w:rPr>
            </w:pPr>
          </w:p>
        </w:tc>
        <w:tc>
          <w:tcPr>
            <w:tcW w:w="1736" w:type="pct"/>
            <w:vMerge/>
            <w:shd w:val="clear" w:color="auto" w:fill="auto"/>
            <w:noWrap/>
          </w:tcPr>
          <w:p w:rsidR="00810CC2" w:rsidRPr="00F65BF1" w:rsidRDefault="00810CC2" w:rsidP="002B38AA">
            <w:pPr>
              <w:jc w:val="center"/>
              <w:rPr>
                <w:color w:val="000000"/>
                <w:sz w:val="22"/>
                <w:szCs w:val="22"/>
                <w:lang w:val="en-ID" w:eastAsia="en-ID"/>
              </w:rPr>
            </w:pPr>
          </w:p>
        </w:tc>
        <w:tc>
          <w:tcPr>
            <w:tcW w:w="1839" w:type="pct"/>
            <w:shd w:val="clear" w:color="auto" w:fill="auto"/>
            <w:noWrap/>
          </w:tcPr>
          <w:p w:rsidR="00810CC2" w:rsidRPr="00F65BF1" w:rsidRDefault="00810CC2" w:rsidP="002B38AA">
            <w:pPr>
              <w:jc w:val="center"/>
              <w:rPr>
                <w:color w:val="000000"/>
                <w:sz w:val="22"/>
                <w:szCs w:val="22"/>
                <w:lang w:val="en-ID" w:eastAsia="en-ID"/>
              </w:rPr>
            </w:pPr>
            <w:r w:rsidRPr="00F65BF1">
              <w:rPr>
                <w:color w:val="000000"/>
                <w:sz w:val="22"/>
                <w:szCs w:val="22"/>
                <w:lang w:val="en-ID" w:eastAsia="en-ID"/>
              </w:rPr>
              <w:t>I : E = 1 : 2</w:t>
            </w:r>
          </w:p>
        </w:tc>
      </w:tr>
      <w:tr w:rsidR="00810CC2" w:rsidRPr="00F65BF1" w:rsidTr="008C058D">
        <w:trPr>
          <w:trHeight w:val="300"/>
          <w:jc w:val="center"/>
        </w:trPr>
        <w:tc>
          <w:tcPr>
            <w:tcW w:w="1425" w:type="pct"/>
            <w:vMerge/>
            <w:shd w:val="clear" w:color="auto" w:fill="auto"/>
            <w:noWrap/>
          </w:tcPr>
          <w:p w:rsidR="00810CC2" w:rsidRPr="00F65BF1" w:rsidRDefault="00810CC2" w:rsidP="002B38AA">
            <w:pPr>
              <w:jc w:val="center"/>
              <w:rPr>
                <w:color w:val="000000"/>
                <w:sz w:val="22"/>
                <w:szCs w:val="22"/>
                <w:lang w:val="en-ID" w:eastAsia="en-ID"/>
              </w:rPr>
            </w:pPr>
          </w:p>
        </w:tc>
        <w:tc>
          <w:tcPr>
            <w:tcW w:w="1736" w:type="pct"/>
            <w:vMerge/>
            <w:shd w:val="clear" w:color="auto" w:fill="auto"/>
            <w:noWrap/>
          </w:tcPr>
          <w:p w:rsidR="00810CC2" w:rsidRPr="00F65BF1" w:rsidRDefault="00810CC2" w:rsidP="002B38AA">
            <w:pPr>
              <w:jc w:val="center"/>
              <w:rPr>
                <w:color w:val="000000"/>
                <w:sz w:val="22"/>
                <w:szCs w:val="22"/>
                <w:lang w:val="en-ID" w:eastAsia="en-ID"/>
              </w:rPr>
            </w:pPr>
          </w:p>
        </w:tc>
        <w:tc>
          <w:tcPr>
            <w:tcW w:w="1839" w:type="pct"/>
            <w:shd w:val="clear" w:color="auto" w:fill="auto"/>
            <w:noWrap/>
          </w:tcPr>
          <w:p w:rsidR="00810CC2" w:rsidRPr="00F65BF1" w:rsidRDefault="00810CC2" w:rsidP="00B83F76">
            <w:pPr>
              <w:jc w:val="center"/>
              <w:rPr>
                <w:color w:val="000000"/>
                <w:sz w:val="22"/>
                <w:szCs w:val="22"/>
                <w:lang w:val="en-ID" w:eastAsia="en-ID"/>
              </w:rPr>
            </w:pPr>
            <w:r w:rsidRPr="00F65BF1">
              <w:rPr>
                <w:i/>
                <w:color w:val="000000"/>
                <w:sz w:val="22"/>
                <w:szCs w:val="22"/>
                <w:lang w:val="en-ID" w:eastAsia="en-ID"/>
              </w:rPr>
              <w:t>Presure max</w:t>
            </w:r>
            <w:r w:rsidRPr="00F65BF1">
              <w:rPr>
                <w:color w:val="000000"/>
                <w:sz w:val="22"/>
                <w:szCs w:val="22"/>
                <w:lang w:val="en-ID" w:eastAsia="en-ID"/>
              </w:rPr>
              <w:t xml:space="preserve"> = 8 cmH</w:t>
            </w:r>
            <w:r w:rsidRPr="00F65BF1">
              <w:rPr>
                <w:color w:val="000000"/>
                <w:sz w:val="22"/>
                <w:szCs w:val="22"/>
                <w:vertAlign w:val="subscript"/>
                <w:lang w:val="en-ID" w:eastAsia="en-ID"/>
              </w:rPr>
              <w:t>2</w:t>
            </w:r>
            <w:r w:rsidRPr="00F65BF1">
              <w:rPr>
                <w:color w:val="000000"/>
                <w:sz w:val="22"/>
                <w:szCs w:val="22"/>
                <w:lang w:val="en-ID" w:eastAsia="en-ID"/>
              </w:rPr>
              <w:t>O</w:t>
            </w:r>
          </w:p>
        </w:tc>
      </w:tr>
      <w:tr w:rsidR="00810CC2" w:rsidRPr="00F65BF1" w:rsidTr="008C058D">
        <w:trPr>
          <w:trHeight w:val="300"/>
          <w:jc w:val="center"/>
        </w:trPr>
        <w:tc>
          <w:tcPr>
            <w:tcW w:w="1425" w:type="pct"/>
            <w:vMerge w:val="restart"/>
            <w:shd w:val="clear" w:color="auto" w:fill="auto"/>
            <w:noWrap/>
            <w:hideMark/>
          </w:tcPr>
          <w:p w:rsidR="00810CC2" w:rsidRPr="00F65BF1" w:rsidRDefault="00810CC2" w:rsidP="00B83F76">
            <w:pPr>
              <w:jc w:val="center"/>
              <w:rPr>
                <w:color w:val="000000"/>
                <w:sz w:val="22"/>
                <w:szCs w:val="22"/>
                <w:lang w:val="en-ID" w:eastAsia="en-ID"/>
              </w:rPr>
            </w:pPr>
            <w:r w:rsidRPr="00F65BF1">
              <w:rPr>
                <w:color w:val="000000"/>
                <w:sz w:val="22"/>
                <w:szCs w:val="22"/>
                <w:lang w:val="en-ID" w:eastAsia="en-ID"/>
              </w:rPr>
              <w:t>Kategori B</w:t>
            </w:r>
          </w:p>
          <w:p w:rsidR="00810CC2" w:rsidRPr="00F65BF1" w:rsidRDefault="00810CC2" w:rsidP="00B83F76">
            <w:pPr>
              <w:jc w:val="center"/>
              <w:rPr>
                <w:b/>
                <w:color w:val="000000"/>
                <w:sz w:val="22"/>
                <w:szCs w:val="22"/>
                <w:lang w:val="en-ID" w:eastAsia="en-ID"/>
              </w:rPr>
            </w:pPr>
            <w:r w:rsidRPr="00F65BF1">
              <w:rPr>
                <w:b/>
                <w:color w:val="000000"/>
                <w:sz w:val="22"/>
                <w:szCs w:val="22"/>
                <w:lang w:val="en-ID" w:eastAsia="en-ID"/>
              </w:rPr>
              <w:t>20-22 BPM</w:t>
            </w:r>
          </w:p>
        </w:tc>
        <w:tc>
          <w:tcPr>
            <w:tcW w:w="1736" w:type="pct"/>
            <w:vMerge w:val="restart"/>
            <w:shd w:val="clear" w:color="auto" w:fill="auto"/>
            <w:noWrap/>
            <w:hideMark/>
          </w:tcPr>
          <w:p w:rsidR="00810CC2" w:rsidRPr="00F65BF1" w:rsidRDefault="00810CC2" w:rsidP="00B83F76">
            <w:pPr>
              <w:jc w:val="center"/>
              <w:rPr>
                <w:color w:val="000000"/>
                <w:sz w:val="22"/>
                <w:szCs w:val="22"/>
                <w:lang w:val="en-ID" w:eastAsia="en-ID"/>
              </w:rPr>
            </w:pPr>
            <w:r w:rsidRPr="00F65BF1">
              <w:rPr>
                <w:color w:val="000000"/>
                <w:sz w:val="22"/>
                <w:szCs w:val="22"/>
                <w:lang w:val="en-ID" w:eastAsia="en-ID"/>
              </w:rPr>
              <w:t>21 BPM</w:t>
            </w:r>
          </w:p>
        </w:tc>
        <w:tc>
          <w:tcPr>
            <w:tcW w:w="1839" w:type="pct"/>
            <w:shd w:val="clear" w:color="auto" w:fill="auto"/>
            <w:noWrap/>
            <w:hideMark/>
          </w:tcPr>
          <w:p w:rsidR="00810CC2" w:rsidRPr="00F65BF1" w:rsidRDefault="00810CC2" w:rsidP="00B83F76">
            <w:pPr>
              <w:jc w:val="center"/>
              <w:rPr>
                <w:b/>
                <w:color w:val="000000"/>
                <w:sz w:val="22"/>
                <w:szCs w:val="22"/>
                <w:lang w:val="en-ID" w:eastAsia="en-ID"/>
              </w:rPr>
            </w:pPr>
            <w:r w:rsidRPr="00F65BF1">
              <w:rPr>
                <w:b/>
                <w:color w:val="000000"/>
                <w:sz w:val="22"/>
                <w:szCs w:val="22"/>
                <w:lang w:val="en-ID" w:eastAsia="en-ID"/>
              </w:rPr>
              <w:t>VT = 63,9</w:t>
            </w:r>
            <w:r w:rsidR="002B24AF" w:rsidRPr="00F65BF1">
              <w:rPr>
                <w:b/>
                <w:color w:val="000000"/>
                <w:sz w:val="22"/>
                <w:szCs w:val="22"/>
                <w:lang w:val="en-ID" w:eastAsia="en-ID"/>
              </w:rPr>
              <w:t xml:space="preserve"> mL</w:t>
            </w:r>
          </w:p>
        </w:tc>
      </w:tr>
      <w:tr w:rsidR="00810CC2" w:rsidRPr="00F65BF1" w:rsidTr="008C058D">
        <w:trPr>
          <w:trHeight w:val="300"/>
          <w:jc w:val="center"/>
        </w:trPr>
        <w:tc>
          <w:tcPr>
            <w:tcW w:w="1425" w:type="pct"/>
            <w:vMerge/>
            <w:shd w:val="clear" w:color="auto" w:fill="auto"/>
            <w:noWrap/>
          </w:tcPr>
          <w:p w:rsidR="00810CC2" w:rsidRPr="00F65BF1" w:rsidRDefault="00810CC2" w:rsidP="00B83F76">
            <w:pPr>
              <w:jc w:val="center"/>
              <w:rPr>
                <w:color w:val="000000"/>
                <w:sz w:val="22"/>
                <w:szCs w:val="22"/>
                <w:lang w:val="en-ID" w:eastAsia="en-ID"/>
              </w:rPr>
            </w:pPr>
          </w:p>
        </w:tc>
        <w:tc>
          <w:tcPr>
            <w:tcW w:w="1736" w:type="pct"/>
            <w:vMerge/>
            <w:shd w:val="clear" w:color="auto" w:fill="auto"/>
            <w:noWrap/>
          </w:tcPr>
          <w:p w:rsidR="00810CC2" w:rsidRPr="00F65BF1" w:rsidRDefault="00810CC2" w:rsidP="00B83F76">
            <w:pPr>
              <w:jc w:val="center"/>
              <w:rPr>
                <w:color w:val="000000"/>
                <w:sz w:val="22"/>
                <w:szCs w:val="22"/>
                <w:lang w:val="en-ID" w:eastAsia="en-ID"/>
              </w:rPr>
            </w:pPr>
          </w:p>
        </w:tc>
        <w:tc>
          <w:tcPr>
            <w:tcW w:w="1839" w:type="pct"/>
            <w:shd w:val="clear" w:color="auto" w:fill="auto"/>
            <w:noWrap/>
          </w:tcPr>
          <w:p w:rsidR="00810CC2" w:rsidRPr="00F65BF1" w:rsidRDefault="00810CC2" w:rsidP="00B83F76">
            <w:pPr>
              <w:jc w:val="center"/>
              <w:rPr>
                <w:color w:val="000000"/>
                <w:sz w:val="22"/>
                <w:szCs w:val="22"/>
                <w:lang w:val="en-ID" w:eastAsia="en-ID"/>
              </w:rPr>
            </w:pPr>
            <w:r w:rsidRPr="00F65BF1">
              <w:rPr>
                <w:color w:val="000000"/>
                <w:sz w:val="22"/>
                <w:szCs w:val="22"/>
                <w:lang w:val="en-ID" w:eastAsia="en-ID"/>
              </w:rPr>
              <w:t>I : E = 1 : 2</w:t>
            </w:r>
          </w:p>
        </w:tc>
      </w:tr>
      <w:tr w:rsidR="00810CC2" w:rsidRPr="00F65BF1" w:rsidTr="008C058D">
        <w:trPr>
          <w:trHeight w:val="300"/>
          <w:jc w:val="center"/>
        </w:trPr>
        <w:tc>
          <w:tcPr>
            <w:tcW w:w="1425" w:type="pct"/>
            <w:vMerge/>
            <w:tcBorders>
              <w:bottom w:val="single" w:sz="4" w:space="0" w:color="auto"/>
            </w:tcBorders>
            <w:shd w:val="clear" w:color="auto" w:fill="auto"/>
            <w:noWrap/>
          </w:tcPr>
          <w:p w:rsidR="00810CC2" w:rsidRPr="00F65BF1" w:rsidRDefault="00810CC2" w:rsidP="00B83F76">
            <w:pPr>
              <w:jc w:val="center"/>
              <w:rPr>
                <w:color w:val="000000"/>
                <w:sz w:val="22"/>
                <w:szCs w:val="22"/>
                <w:lang w:val="en-ID" w:eastAsia="en-ID"/>
              </w:rPr>
            </w:pPr>
          </w:p>
        </w:tc>
        <w:tc>
          <w:tcPr>
            <w:tcW w:w="1736" w:type="pct"/>
            <w:vMerge/>
            <w:tcBorders>
              <w:bottom w:val="single" w:sz="4" w:space="0" w:color="auto"/>
            </w:tcBorders>
            <w:shd w:val="clear" w:color="auto" w:fill="auto"/>
            <w:noWrap/>
          </w:tcPr>
          <w:p w:rsidR="00810CC2" w:rsidRPr="00F65BF1" w:rsidRDefault="00810CC2" w:rsidP="00B83F76">
            <w:pPr>
              <w:jc w:val="center"/>
              <w:rPr>
                <w:color w:val="000000"/>
                <w:sz w:val="22"/>
                <w:szCs w:val="22"/>
                <w:lang w:val="en-ID" w:eastAsia="en-ID"/>
              </w:rPr>
            </w:pPr>
          </w:p>
        </w:tc>
        <w:tc>
          <w:tcPr>
            <w:tcW w:w="1839" w:type="pct"/>
            <w:tcBorders>
              <w:bottom w:val="single" w:sz="4" w:space="0" w:color="auto"/>
            </w:tcBorders>
            <w:shd w:val="clear" w:color="auto" w:fill="auto"/>
            <w:noWrap/>
          </w:tcPr>
          <w:p w:rsidR="00810CC2" w:rsidRPr="00F65BF1" w:rsidRDefault="00810CC2" w:rsidP="00B83F76">
            <w:pPr>
              <w:jc w:val="center"/>
              <w:rPr>
                <w:color w:val="000000"/>
                <w:sz w:val="22"/>
                <w:szCs w:val="22"/>
                <w:lang w:val="en-ID" w:eastAsia="en-ID"/>
              </w:rPr>
            </w:pPr>
            <w:r w:rsidRPr="00F65BF1">
              <w:rPr>
                <w:i/>
                <w:color w:val="000000"/>
                <w:sz w:val="22"/>
                <w:szCs w:val="22"/>
                <w:lang w:val="en-ID" w:eastAsia="en-ID"/>
              </w:rPr>
              <w:t>Presure max</w:t>
            </w:r>
            <w:r w:rsidRPr="00F65BF1">
              <w:rPr>
                <w:color w:val="000000"/>
                <w:sz w:val="22"/>
                <w:szCs w:val="22"/>
                <w:lang w:val="en-ID" w:eastAsia="en-ID"/>
              </w:rPr>
              <w:t xml:space="preserve"> = 5 cmH</w:t>
            </w:r>
            <w:r w:rsidRPr="00F65BF1">
              <w:rPr>
                <w:color w:val="000000"/>
                <w:sz w:val="22"/>
                <w:szCs w:val="22"/>
                <w:vertAlign w:val="subscript"/>
                <w:lang w:val="en-ID" w:eastAsia="en-ID"/>
              </w:rPr>
              <w:t>2</w:t>
            </w:r>
            <w:r w:rsidRPr="00F65BF1">
              <w:rPr>
                <w:color w:val="000000"/>
                <w:sz w:val="22"/>
                <w:szCs w:val="22"/>
                <w:lang w:val="en-ID" w:eastAsia="en-ID"/>
              </w:rPr>
              <w:t>O</w:t>
            </w:r>
          </w:p>
        </w:tc>
      </w:tr>
    </w:tbl>
    <w:p w:rsidR="00B83F76" w:rsidRPr="00F65BF1" w:rsidRDefault="00B83F76" w:rsidP="00B83F76">
      <w:pPr>
        <w:rPr>
          <w:sz w:val="22"/>
          <w:szCs w:val="22"/>
        </w:rPr>
      </w:pPr>
    </w:p>
    <w:p w:rsidR="00B83F76" w:rsidRPr="00F65BF1" w:rsidRDefault="00216CC7" w:rsidP="00B83F76">
      <w:pPr>
        <w:rPr>
          <w:sz w:val="22"/>
          <w:szCs w:val="22"/>
        </w:rPr>
      </w:pPr>
      <w:r w:rsidRPr="00F65BF1">
        <w:rPr>
          <w:sz w:val="22"/>
          <w:szCs w:val="22"/>
        </w:rPr>
        <w:t xml:space="preserve">Berdasarkan hasil pengujian pada tabel di atas dapat dihitung nilai Minute Ventilation (MV) sebagai berikut :  </w:t>
      </w:r>
    </w:p>
    <w:p w:rsidR="00216CC7" w:rsidRPr="00F65BF1" w:rsidRDefault="00216CC7" w:rsidP="00216CC7">
      <w:pPr>
        <w:ind w:left="2070"/>
        <w:rPr>
          <w:sz w:val="22"/>
          <w:szCs w:val="22"/>
        </w:rPr>
      </w:pPr>
      <w:r w:rsidRPr="00F65BF1">
        <w:rPr>
          <w:sz w:val="22"/>
          <w:szCs w:val="22"/>
        </w:rPr>
        <w:t>Minute Ventilation (MV) = Vt x RR</w:t>
      </w:r>
    </w:p>
    <w:p w:rsidR="00216CC7" w:rsidRPr="00F65BF1" w:rsidRDefault="00216CC7" w:rsidP="00216CC7">
      <w:pPr>
        <w:ind w:left="2070"/>
        <w:rPr>
          <w:sz w:val="22"/>
          <w:szCs w:val="22"/>
        </w:rPr>
      </w:pPr>
      <w:r w:rsidRPr="00F65BF1">
        <w:rPr>
          <w:sz w:val="22"/>
          <w:szCs w:val="22"/>
        </w:rPr>
        <w:t>Bila diketahui: RR = 29 x/min dan Vt = 85,7 mL,</w:t>
      </w:r>
    </w:p>
    <w:p w:rsidR="00216CC7" w:rsidRPr="00F65BF1" w:rsidRDefault="00216CC7" w:rsidP="00216CC7">
      <w:pPr>
        <w:ind w:left="2070"/>
        <w:rPr>
          <w:sz w:val="22"/>
          <w:szCs w:val="22"/>
        </w:rPr>
      </w:pPr>
      <w:r w:rsidRPr="00F65BF1">
        <w:rPr>
          <w:sz w:val="22"/>
          <w:szCs w:val="22"/>
        </w:rPr>
        <w:t>maka MV = 29 x/min x 85,7 mL = 2,5 mL/min</w:t>
      </w:r>
    </w:p>
    <w:p w:rsidR="00B83F76" w:rsidRPr="00F65BF1" w:rsidRDefault="00B83F76" w:rsidP="00B83F76">
      <w:pPr>
        <w:rPr>
          <w:sz w:val="22"/>
          <w:szCs w:val="22"/>
        </w:rPr>
      </w:pPr>
      <w:r w:rsidRPr="00F65BF1">
        <w:rPr>
          <w:sz w:val="22"/>
          <w:szCs w:val="22"/>
        </w:rPr>
        <w:tab/>
      </w:r>
    </w:p>
    <w:p w:rsidR="00216CC7" w:rsidRPr="00F65BF1" w:rsidRDefault="008D3739" w:rsidP="008D3739">
      <w:pPr>
        <w:jc w:val="both"/>
        <w:rPr>
          <w:sz w:val="22"/>
          <w:szCs w:val="22"/>
        </w:rPr>
      </w:pPr>
      <w:r w:rsidRPr="00F65BF1">
        <w:rPr>
          <w:sz w:val="22"/>
          <w:szCs w:val="22"/>
        </w:rPr>
        <w:t xml:space="preserve">Sebagaimana direkomendasikan oleh </w:t>
      </w:r>
      <w:r w:rsidRPr="00F65BF1">
        <w:rPr>
          <w:i/>
          <w:sz w:val="22"/>
          <w:szCs w:val="22"/>
        </w:rPr>
        <w:t>American Heart Association</w:t>
      </w:r>
      <w:r w:rsidRPr="00F65BF1">
        <w:rPr>
          <w:sz w:val="22"/>
          <w:szCs w:val="22"/>
        </w:rPr>
        <w:t xml:space="preserve"> (AHA) bahwa batas toleransi nilai RR adalah +/-10</w:t>
      </w:r>
      <w:r w:rsidR="0028139F" w:rsidRPr="00F65BF1">
        <w:rPr>
          <w:sz w:val="22"/>
          <w:szCs w:val="22"/>
        </w:rPr>
        <w:t xml:space="preserve"> BPM,</w:t>
      </w:r>
      <w:r w:rsidRPr="00F65BF1">
        <w:rPr>
          <w:sz w:val="22"/>
          <w:szCs w:val="22"/>
        </w:rPr>
        <w:t xml:space="preserve"> </w:t>
      </w:r>
      <w:r w:rsidR="0028139F" w:rsidRPr="00F65BF1">
        <w:rPr>
          <w:sz w:val="22"/>
          <w:szCs w:val="22"/>
        </w:rPr>
        <w:t xml:space="preserve">maka </w:t>
      </w:r>
      <w:r w:rsidRPr="00F65BF1">
        <w:rPr>
          <w:sz w:val="22"/>
          <w:szCs w:val="22"/>
        </w:rPr>
        <w:t>dapat dikatakan bahwa BVM otomatis hasil penelitian ini dapat digunakan dengan reservoir atau tanpa reservoir sesuai kebutuhan atau dengan penambahan oksigen.</w:t>
      </w:r>
    </w:p>
    <w:p w:rsidR="002B24AF" w:rsidRPr="00F65BF1" w:rsidRDefault="002B24AF" w:rsidP="002B24AF">
      <w:pPr>
        <w:rPr>
          <w:sz w:val="22"/>
          <w:szCs w:val="22"/>
        </w:rPr>
      </w:pPr>
    </w:p>
    <w:p w:rsidR="002B24AF" w:rsidRPr="00F65BF1" w:rsidRDefault="002B24AF" w:rsidP="002B24AF">
      <w:pPr>
        <w:rPr>
          <w:sz w:val="22"/>
          <w:szCs w:val="22"/>
        </w:rPr>
      </w:pPr>
      <w:r w:rsidRPr="00F65BF1">
        <w:rPr>
          <w:sz w:val="22"/>
          <w:szCs w:val="22"/>
        </w:rPr>
        <w:t xml:space="preserve"> </w:t>
      </w:r>
    </w:p>
    <w:p w:rsidR="0057162C" w:rsidRPr="00F65BF1" w:rsidRDefault="008C058D" w:rsidP="008C058D">
      <w:pPr>
        <w:pStyle w:val="Heading1"/>
        <w:numPr>
          <w:ilvl w:val="0"/>
          <w:numId w:val="3"/>
        </w:numPr>
        <w:rPr>
          <w:sz w:val="22"/>
          <w:lang w:val="en-US"/>
        </w:rPr>
      </w:pPr>
      <w:r>
        <w:rPr>
          <w:sz w:val="22"/>
          <w:lang w:val="en-US"/>
        </w:rPr>
        <w:lastRenderedPageBreak/>
        <w:t>KESIMPULAN</w:t>
      </w:r>
    </w:p>
    <w:p w:rsidR="0028290E" w:rsidRPr="00F65BF1" w:rsidRDefault="0028290E" w:rsidP="0028290E">
      <w:pPr>
        <w:pStyle w:val="NormalWeb"/>
        <w:jc w:val="both"/>
        <w:rPr>
          <w:noProof/>
          <w:color w:val="FF0000"/>
          <w:sz w:val="22"/>
          <w:szCs w:val="22"/>
        </w:rPr>
      </w:pPr>
      <w:r w:rsidRPr="00F65BF1">
        <w:rPr>
          <w:noProof/>
          <w:sz w:val="22"/>
          <w:szCs w:val="22"/>
        </w:rPr>
        <w:t xml:space="preserve">Setelah selesai melakukan </w:t>
      </w:r>
      <w:r w:rsidR="0028139F" w:rsidRPr="00F65BF1">
        <w:rPr>
          <w:noProof/>
          <w:sz w:val="22"/>
          <w:szCs w:val="22"/>
        </w:rPr>
        <w:t>pengujian</w:t>
      </w:r>
      <w:r w:rsidRPr="00F65BF1">
        <w:rPr>
          <w:noProof/>
          <w:sz w:val="22"/>
          <w:szCs w:val="22"/>
        </w:rPr>
        <w:t xml:space="preserve"> menggunakan </w:t>
      </w:r>
      <w:r w:rsidR="0028139F" w:rsidRPr="00F65BF1">
        <w:rPr>
          <w:noProof/>
          <w:sz w:val="22"/>
          <w:szCs w:val="22"/>
        </w:rPr>
        <w:t>Gas Flow A</w:t>
      </w:r>
      <w:r w:rsidRPr="00F65BF1">
        <w:rPr>
          <w:noProof/>
          <w:sz w:val="22"/>
          <w:szCs w:val="22"/>
        </w:rPr>
        <w:t xml:space="preserve">nalyzer </w:t>
      </w:r>
      <w:r w:rsidR="0028139F" w:rsidRPr="00F65BF1">
        <w:rPr>
          <w:noProof/>
          <w:sz w:val="22"/>
          <w:szCs w:val="22"/>
        </w:rPr>
        <w:t>(VT Mobile)</w:t>
      </w:r>
      <w:r w:rsidRPr="00F65BF1">
        <w:rPr>
          <w:noProof/>
          <w:sz w:val="22"/>
          <w:szCs w:val="22"/>
        </w:rPr>
        <w:t xml:space="preserve">, maka penulis dapat mengambil kesimpulan </w:t>
      </w:r>
      <w:r w:rsidR="0028139F" w:rsidRPr="00F65BF1">
        <w:rPr>
          <w:noProof/>
          <w:sz w:val="22"/>
          <w:szCs w:val="22"/>
        </w:rPr>
        <w:t xml:space="preserve">bahwa </w:t>
      </w:r>
      <w:r w:rsidR="0028139F" w:rsidRPr="00F65BF1">
        <w:rPr>
          <w:sz w:val="22"/>
          <w:szCs w:val="22"/>
        </w:rPr>
        <w:t>bahwa BVM otomatis hasil penelitian ini dapat digunakan dengan reservoir atau tanpa reservoir sesuai kebutuhan atau dengan penambahan oksigen</w:t>
      </w:r>
    </w:p>
    <w:p w:rsidR="00E97402" w:rsidRPr="00F65BF1" w:rsidRDefault="00737598" w:rsidP="00EF25A3">
      <w:pPr>
        <w:pStyle w:val="ReferenceHead"/>
        <w:rPr>
          <w:sz w:val="22"/>
          <w:szCs w:val="22"/>
          <w:lang w:val="en-US"/>
        </w:rPr>
      </w:pPr>
      <w:r w:rsidRPr="00F65BF1">
        <w:rPr>
          <w:sz w:val="22"/>
          <w:szCs w:val="22"/>
          <w:lang w:val="en-US"/>
        </w:rPr>
        <w:t>Daftar Pustaka</w:t>
      </w:r>
    </w:p>
    <w:p w:rsidR="00EC3012" w:rsidRPr="00F65BF1" w:rsidRDefault="00633409" w:rsidP="0028139F">
      <w:pPr>
        <w:spacing w:line="360" w:lineRule="auto"/>
        <w:ind w:left="900" w:hanging="900"/>
        <w:jc w:val="both"/>
        <w:divId w:val="1764835013"/>
        <w:rPr>
          <w:noProof/>
          <w:sz w:val="22"/>
          <w:szCs w:val="22"/>
        </w:rPr>
      </w:pPr>
      <w:r w:rsidRPr="00F65BF1">
        <w:rPr>
          <w:sz w:val="22"/>
          <w:szCs w:val="22"/>
        </w:rPr>
        <w:fldChar w:fldCharType="begin" w:fldLock="1"/>
      </w:r>
      <w:r w:rsidR="00BF1FAD" w:rsidRPr="00F65BF1">
        <w:rPr>
          <w:sz w:val="22"/>
          <w:szCs w:val="22"/>
        </w:rPr>
        <w:instrText xml:space="preserve">ADDIN Mendeley Bibliography CSL_BIBLIOGRAPHY </w:instrText>
      </w:r>
      <w:r w:rsidRPr="00F65BF1">
        <w:rPr>
          <w:sz w:val="22"/>
          <w:szCs w:val="22"/>
        </w:rPr>
        <w:fldChar w:fldCharType="separate"/>
      </w:r>
      <w:r w:rsidR="00EC3012" w:rsidRPr="00F65BF1">
        <w:rPr>
          <w:noProof/>
          <w:sz w:val="22"/>
          <w:szCs w:val="22"/>
        </w:rPr>
        <w:t>[1] T. P. Velavan and C. G. Meyer, “The COVID-19 epidemic,” Trop. Med. Int.</w:t>
      </w:r>
      <w:r w:rsidR="0028139F" w:rsidRPr="00F65BF1">
        <w:rPr>
          <w:noProof/>
          <w:sz w:val="22"/>
          <w:szCs w:val="22"/>
        </w:rPr>
        <w:t xml:space="preserve"> </w:t>
      </w:r>
      <w:r w:rsidR="00EC3012" w:rsidRPr="00F65BF1">
        <w:rPr>
          <w:noProof/>
          <w:sz w:val="22"/>
          <w:szCs w:val="22"/>
        </w:rPr>
        <w:t>Heal., vol. 25, no. 3, pp. 278–280, 2020, doi: 10.1111/tmi.13383.</w:t>
      </w:r>
    </w:p>
    <w:p w:rsidR="00EC3012" w:rsidRPr="00F65BF1" w:rsidRDefault="00EC3012" w:rsidP="00EC3012">
      <w:pPr>
        <w:spacing w:line="360" w:lineRule="auto"/>
        <w:ind w:left="567" w:hanging="567"/>
        <w:jc w:val="both"/>
        <w:divId w:val="1764835013"/>
        <w:rPr>
          <w:noProof/>
          <w:sz w:val="22"/>
          <w:szCs w:val="22"/>
        </w:rPr>
      </w:pPr>
      <w:r w:rsidRPr="00F65BF1">
        <w:rPr>
          <w:noProof/>
          <w:sz w:val="22"/>
          <w:szCs w:val="22"/>
        </w:rPr>
        <w:t>[2] WHO, “WHO | Coronavirus Disease 2019 (COVID-19) Outbreak - About</w:t>
      </w:r>
      <w:r w:rsidR="0028139F" w:rsidRPr="00F65BF1">
        <w:rPr>
          <w:noProof/>
          <w:sz w:val="22"/>
          <w:szCs w:val="22"/>
        </w:rPr>
        <w:t xml:space="preserve"> </w:t>
      </w:r>
      <w:r w:rsidRPr="00F65BF1">
        <w:rPr>
          <w:noProof/>
          <w:sz w:val="22"/>
          <w:szCs w:val="22"/>
        </w:rPr>
        <w:t>the Virus.” http://www.euro.who.int/en/health-topics/healthemergencies/coronavirus-covid-19/novel-coronavirus-2019-ncov (accessed</w:t>
      </w:r>
      <w:r w:rsidR="0028139F" w:rsidRPr="00F65BF1">
        <w:rPr>
          <w:noProof/>
          <w:sz w:val="22"/>
          <w:szCs w:val="22"/>
        </w:rPr>
        <w:t xml:space="preserve"> </w:t>
      </w:r>
      <w:r w:rsidRPr="00F65BF1">
        <w:rPr>
          <w:noProof/>
          <w:sz w:val="22"/>
          <w:szCs w:val="22"/>
        </w:rPr>
        <w:t>Apr. 09, 2020).</w:t>
      </w:r>
    </w:p>
    <w:p w:rsidR="00EC3012" w:rsidRPr="00F65BF1" w:rsidRDefault="00EC3012" w:rsidP="00EC3012">
      <w:pPr>
        <w:spacing w:line="360" w:lineRule="auto"/>
        <w:ind w:left="567" w:hanging="567"/>
        <w:jc w:val="both"/>
        <w:divId w:val="1764835013"/>
        <w:rPr>
          <w:noProof/>
          <w:sz w:val="22"/>
          <w:szCs w:val="22"/>
        </w:rPr>
      </w:pPr>
      <w:r w:rsidRPr="00F65BF1">
        <w:rPr>
          <w:noProof/>
          <w:sz w:val="22"/>
          <w:szCs w:val="22"/>
        </w:rPr>
        <w:t>[3] “Situasi Virus Corona - Covid19.go.id.” https://www.covid19.go.id/situasivirus-corona/ (accessed Apr. 09, 2020).</w:t>
      </w:r>
    </w:p>
    <w:p w:rsidR="00EC3012" w:rsidRPr="00F65BF1" w:rsidRDefault="00EC3012" w:rsidP="00EC3012">
      <w:pPr>
        <w:spacing w:line="360" w:lineRule="auto"/>
        <w:ind w:left="567" w:hanging="567"/>
        <w:jc w:val="both"/>
        <w:divId w:val="1764835013"/>
        <w:rPr>
          <w:noProof/>
          <w:sz w:val="22"/>
          <w:szCs w:val="22"/>
        </w:rPr>
      </w:pPr>
      <w:r w:rsidRPr="00F65BF1">
        <w:rPr>
          <w:noProof/>
          <w:sz w:val="22"/>
          <w:szCs w:val="22"/>
        </w:rPr>
        <w:t>[4] F. S. Sayin and H. Erdal, “Design, modelling, prototyping and closed loop</w:t>
      </w:r>
      <w:r w:rsidR="0028139F" w:rsidRPr="00F65BF1">
        <w:rPr>
          <w:noProof/>
          <w:sz w:val="22"/>
          <w:szCs w:val="22"/>
        </w:rPr>
        <w:t xml:space="preserve"> </w:t>
      </w:r>
      <w:r w:rsidRPr="00F65BF1">
        <w:rPr>
          <w:noProof/>
          <w:sz w:val="22"/>
          <w:szCs w:val="22"/>
        </w:rPr>
        <w:t>control of a mechanical ventilator for newborn babies,” 2018 6th Int. Conf.</w:t>
      </w:r>
      <w:r w:rsidR="0028139F" w:rsidRPr="00F65BF1">
        <w:rPr>
          <w:noProof/>
          <w:sz w:val="22"/>
          <w:szCs w:val="22"/>
        </w:rPr>
        <w:t xml:space="preserve"> </w:t>
      </w:r>
      <w:r w:rsidRPr="00F65BF1">
        <w:rPr>
          <w:noProof/>
          <w:sz w:val="22"/>
          <w:szCs w:val="22"/>
        </w:rPr>
        <w:t>Control Eng. Inf. Technol. CEIT 2018, no. October, pp. 1–5, 2018, doi:10.1109/CEIT.2018.8751846.</w:t>
      </w:r>
    </w:p>
    <w:p w:rsidR="00BF1FAD" w:rsidRPr="00F65BF1" w:rsidRDefault="00EC3012" w:rsidP="00EC3012">
      <w:pPr>
        <w:spacing w:line="360" w:lineRule="auto"/>
        <w:ind w:left="567" w:hanging="567"/>
        <w:jc w:val="both"/>
        <w:divId w:val="1764835013"/>
        <w:rPr>
          <w:noProof/>
          <w:sz w:val="22"/>
          <w:szCs w:val="22"/>
        </w:rPr>
      </w:pPr>
      <w:r w:rsidRPr="00F65BF1">
        <w:rPr>
          <w:noProof/>
          <w:sz w:val="22"/>
          <w:szCs w:val="22"/>
        </w:rPr>
        <w:t>[5] A. Mohsen et al., “Design and Prototyping of a Low-cost Portable</w:t>
      </w:r>
      <w:r w:rsidR="0028139F" w:rsidRPr="00F65BF1">
        <w:rPr>
          <w:noProof/>
          <w:sz w:val="22"/>
          <w:szCs w:val="22"/>
        </w:rPr>
        <w:t xml:space="preserve"> </w:t>
      </w:r>
      <w:r w:rsidRPr="00F65BF1">
        <w:rPr>
          <w:noProof/>
          <w:sz w:val="22"/>
          <w:szCs w:val="22"/>
        </w:rPr>
        <w:t>Mechanical Ventilator,” pp. 1–9, 2010</w:t>
      </w:r>
    </w:p>
    <w:p w:rsidR="00E96A0C" w:rsidRPr="00F65BF1" w:rsidRDefault="00E96A0C" w:rsidP="00EC3012">
      <w:pPr>
        <w:spacing w:line="360" w:lineRule="auto"/>
        <w:ind w:left="567" w:hanging="567"/>
        <w:jc w:val="both"/>
        <w:divId w:val="1764835013"/>
        <w:rPr>
          <w:noProof/>
          <w:sz w:val="22"/>
          <w:szCs w:val="22"/>
        </w:rPr>
      </w:pPr>
      <w:r w:rsidRPr="00F65BF1">
        <w:rPr>
          <w:color w:val="222222"/>
          <w:sz w:val="22"/>
          <w:szCs w:val="22"/>
          <w:shd w:val="clear" w:color="auto" w:fill="FFFFFF"/>
        </w:rPr>
        <w:t>[6] Godoy, A. C. F. D., Vieira, R. J., &amp; Vieira Neto, R. J. (2008). Oxygen outflow delivered by manually operated self-inflating resuscitation bags in patients breathing spontaneously. </w:t>
      </w:r>
      <w:r w:rsidRPr="00F65BF1">
        <w:rPr>
          <w:i/>
          <w:iCs/>
          <w:color w:val="222222"/>
          <w:sz w:val="22"/>
          <w:szCs w:val="22"/>
          <w:shd w:val="clear" w:color="auto" w:fill="FFFFFF"/>
        </w:rPr>
        <w:t>Jornal Brasileiro de Pneumologia</w:t>
      </w:r>
      <w:r w:rsidRPr="00F65BF1">
        <w:rPr>
          <w:color w:val="222222"/>
          <w:sz w:val="22"/>
          <w:szCs w:val="22"/>
          <w:shd w:val="clear" w:color="auto" w:fill="FFFFFF"/>
        </w:rPr>
        <w:t>, </w:t>
      </w:r>
      <w:r w:rsidRPr="00F65BF1">
        <w:rPr>
          <w:i/>
          <w:iCs/>
          <w:color w:val="222222"/>
          <w:sz w:val="22"/>
          <w:szCs w:val="22"/>
          <w:shd w:val="clear" w:color="auto" w:fill="FFFFFF"/>
        </w:rPr>
        <w:t>34</w:t>
      </w:r>
      <w:r w:rsidRPr="00F65BF1">
        <w:rPr>
          <w:color w:val="222222"/>
          <w:sz w:val="22"/>
          <w:szCs w:val="22"/>
          <w:shd w:val="clear" w:color="auto" w:fill="FFFFFF"/>
        </w:rPr>
        <w:t>, 212-216.</w:t>
      </w:r>
    </w:p>
    <w:p w:rsidR="00F65BF1" w:rsidRDefault="00633409" w:rsidP="00BF1FAD">
      <w:pPr>
        <w:pStyle w:val="ReferenceHead"/>
        <w:rPr>
          <w:lang w:val="en-US"/>
        </w:rPr>
        <w:sectPr w:rsidR="00F65BF1" w:rsidSect="00B2626E">
          <w:type w:val="continuous"/>
          <w:pgSz w:w="11906" w:h="16838" w:code="9"/>
          <w:pgMar w:top="1560" w:right="1376" w:bottom="1440" w:left="1440" w:header="431" w:footer="431" w:gutter="0"/>
          <w:cols w:num="2" w:space="288"/>
          <w:titlePg/>
          <w:docGrid w:linePitch="272"/>
        </w:sectPr>
      </w:pPr>
      <w:r w:rsidRPr="00F65BF1">
        <w:rPr>
          <w:sz w:val="22"/>
          <w:szCs w:val="22"/>
          <w:lang w:val="en-US"/>
        </w:rPr>
        <w:lastRenderedPageBreak/>
        <w:fldChar w:fldCharType="end"/>
      </w:r>
    </w:p>
    <w:p w:rsidR="002865A8" w:rsidRPr="00F758D1" w:rsidRDefault="002865A8" w:rsidP="00BF1FAD">
      <w:pPr>
        <w:pStyle w:val="ReferenceHead"/>
        <w:rPr>
          <w:szCs w:val="24"/>
        </w:rPr>
      </w:pPr>
    </w:p>
    <w:sectPr w:rsidR="002865A8" w:rsidRPr="00F758D1" w:rsidSect="00105F0D">
      <w:type w:val="continuous"/>
      <w:pgSz w:w="11906" w:h="16838" w:code="9"/>
      <w:pgMar w:top="1560" w:right="1440" w:bottom="1440" w:left="1440" w:header="431" w:footer="431" w:gutter="0"/>
      <w:cols w:space="288"/>
      <w:titlePg/>
      <w:docGrid w:linePitch="272"/>
    </w:sectPr>
  </w:body>
</w:document>
</file>

<file path=word/customizations.xml><?xml version="1.0" encoding="utf-8"?>
<wne:tcg xmlns:r="http://schemas.openxmlformats.org/officeDocument/2006/relationships" xmlns:wne="http://schemas.microsoft.com/office/word/2006/wordml">
  <wne:keymaps>
    <wne:keymap wne:kcmPrimary="0431">
      <wne:acd wne:acdName="acd2"/>
    </wne:keymap>
    <wne:keymap wne:kcmPrimary="0432">
      <wne:acd wne:acdName="acd1"/>
    </wne:keymap>
    <wne:keymap wne:kcmPrimary="0741">
      <wne:acd wne:acdName="acd0"/>
    </wne:keymap>
    <wne:keymap wne:kcmPrimary="0754">
      <wne:acd wne:acdName="acd3"/>
    </wne:keymap>
  </wne:keymaps>
  <wne:toolbars>
    <wne:acdManifest>
      <wne:acdEntry wne:acdName="acd0"/>
      <wne:acdEntry wne:acdName="acd1"/>
      <wne:acdEntry wne:acdName="acd2"/>
      <wne:acdEntry wne:acdName="acd3"/>
    </wne:acdManifest>
  </wne:toolbars>
  <wne:acds>
    <wne:acd wne:argValue="AgBBAGIAcwB0AHIAYQBjAHQA" wne:acdName="acd0" wne:fciIndexBasedOn="0065"/>
    <wne:acd wne:argValue="AQAAAAIA" wne:acdName="acd1" wne:fciIndexBasedOn="0065"/>
    <wne:acd wne:argValue="AQAAAAEA" wne:acdName="acd2" wne:fciIndexBasedOn="0065"/>
    <wne:acd wne:argValue="AgBUAGUAeAB0AA==" wne:acdName="acd3"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31C4" w:rsidRDefault="001231C4">
      <w:r>
        <w:separator/>
      </w:r>
    </w:p>
  </w:endnote>
  <w:endnote w:type="continuationSeparator" w:id="0">
    <w:p w:rsidR="001231C4" w:rsidRDefault="00123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3" w:usb1="00000000" w:usb2="00000000" w:usb3="00000000" w:csb0="000001FB"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31C4" w:rsidRDefault="001231C4"/>
  </w:footnote>
  <w:footnote w:type="continuationSeparator" w:id="0">
    <w:p w:rsidR="001231C4" w:rsidRDefault="001231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33"/>
    <w:multiLevelType w:val="hybridMultilevel"/>
    <w:tmpl w:val="520EEDD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24406856"/>
    <w:multiLevelType w:val="hybridMultilevel"/>
    <w:tmpl w:val="E5EE9076"/>
    <w:lvl w:ilvl="0" w:tplc="7D7A5210">
      <w:start w:val="1"/>
      <w:numFmt w:val="upperLetter"/>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770492"/>
    <w:multiLevelType w:val="hybridMultilevel"/>
    <w:tmpl w:val="0924F8C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29014C59"/>
    <w:multiLevelType w:val="hybridMultilevel"/>
    <w:tmpl w:val="ADB6D3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5">
    <w:nsid w:val="40251EED"/>
    <w:multiLevelType w:val="multilevel"/>
    <w:tmpl w:val="9484FA54"/>
    <w:lvl w:ilvl="0">
      <w:start w:val="1"/>
      <w:numFmt w:val="upperRoman"/>
      <w:lvlText w:val="%1."/>
      <w:lvlJc w:val="left"/>
      <w:pPr>
        <w:ind w:left="432" w:hanging="432"/>
      </w:pPr>
      <w:rPr>
        <w:rFonts w:hint="default"/>
        <w:b/>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nsid w:val="656C1CD5"/>
    <w:multiLevelType w:val="hybridMultilevel"/>
    <w:tmpl w:val="873688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6"/>
  </w:num>
  <w:num w:numId="3">
    <w:abstractNumId w:val="5"/>
  </w:num>
  <w:num w:numId="4">
    <w:abstractNumId w:val="0"/>
  </w:num>
  <w:num w:numId="5">
    <w:abstractNumId w:val="2"/>
  </w:num>
  <w:num w:numId="6">
    <w:abstractNumId w:val="5"/>
  </w:num>
  <w:num w:numId="7">
    <w:abstractNumId w:val="1"/>
  </w:num>
  <w:num w:numId="8">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202"/>
  <w:doNotHyphenateCaps/>
  <w:evenAndOddHeader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B45"/>
    <w:rsid w:val="00001DA2"/>
    <w:rsid w:val="000158E8"/>
    <w:rsid w:val="00017EAF"/>
    <w:rsid w:val="0002756E"/>
    <w:rsid w:val="00030132"/>
    <w:rsid w:val="00031295"/>
    <w:rsid w:val="00032E12"/>
    <w:rsid w:val="000336C0"/>
    <w:rsid w:val="00033E29"/>
    <w:rsid w:val="00034923"/>
    <w:rsid w:val="00034ADF"/>
    <w:rsid w:val="00042183"/>
    <w:rsid w:val="00042E13"/>
    <w:rsid w:val="00044996"/>
    <w:rsid w:val="00045722"/>
    <w:rsid w:val="0004618B"/>
    <w:rsid w:val="000503B2"/>
    <w:rsid w:val="0008121C"/>
    <w:rsid w:val="00082808"/>
    <w:rsid w:val="0009723E"/>
    <w:rsid w:val="000A05F4"/>
    <w:rsid w:val="000A0C2F"/>
    <w:rsid w:val="000A168B"/>
    <w:rsid w:val="000A33E2"/>
    <w:rsid w:val="000B0E65"/>
    <w:rsid w:val="000B1883"/>
    <w:rsid w:val="000D12F8"/>
    <w:rsid w:val="000D2BDE"/>
    <w:rsid w:val="000E1EAB"/>
    <w:rsid w:val="000F4C29"/>
    <w:rsid w:val="000F4FF8"/>
    <w:rsid w:val="0010230E"/>
    <w:rsid w:val="00104BB0"/>
    <w:rsid w:val="00104E66"/>
    <w:rsid w:val="001051F0"/>
    <w:rsid w:val="00105F0D"/>
    <w:rsid w:val="0010794E"/>
    <w:rsid w:val="001112F8"/>
    <w:rsid w:val="001135F3"/>
    <w:rsid w:val="00113F26"/>
    <w:rsid w:val="00113F82"/>
    <w:rsid w:val="00115640"/>
    <w:rsid w:val="00120688"/>
    <w:rsid w:val="00120DEE"/>
    <w:rsid w:val="001231C4"/>
    <w:rsid w:val="00123257"/>
    <w:rsid w:val="001274B9"/>
    <w:rsid w:val="00130C53"/>
    <w:rsid w:val="0013354F"/>
    <w:rsid w:val="0013372C"/>
    <w:rsid w:val="0014097B"/>
    <w:rsid w:val="00143517"/>
    <w:rsid w:val="00143F2E"/>
    <w:rsid w:val="00144E72"/>
    <w:rsid w:val="001541EE"/>
    <w:rsid w:val="0015438A"/>
    <w:rsid w:val="00155CAF"/>
    <w:rsid w:val="00163CA2"/>
    <w:rsid w:val="001749F6"/>
    <w:rsid w:val="0017594C"/>
    <w:rsid w:val="001768FF"/>
    <w:rsid w:val="001773ED"/>
    <w:rsid w:val="0017779B"/>
    <w:rsid w:val="00190DC1"/>
    <w:rsid w:val="001A26A0"/>
    <w:rsid w:val="001A5417"/>
    <w:rsid w:val="001A60B1"/>
    <w:rsid w:val="001B2686"/>
    <w:rsid w:val="001B36B1"/>
    <w:rsid w:val="001D3870"/>
    <w:rsid w:val="001E5E69"/>
    <w:rsid w:val="001E7B7A"/>
    <w:rsid w:val="001F4C5C"/>
    <w:rsid w:val="00204478"/>
    <w:rsid w:val="00214E2E"/>
    <w:rsid w:val="00216141"/>
    <w:rsid w:val="0021655A"/>
    <w:rsid w:val="00216CC7"/>
    <w:rsid w:val="00217186"/>
    <w:rsid w:val="00220BE6"/>
    <w:rsid w:val="002265C3"/>
    <w:rsid w:val="00231BB6"/>
    <w:rsid w:val="0023630F"/>
    <w:rsid w:val="00240560"/>
    <w:rsid w:val="002434A1"/>
    <w:rsid w:val="00244CD6"/>
    <w:rsid w:val="00250779"/>
    <w:rsid w:val="00263943"/>
    <w:rsid w:val="00266073"/>
    <w:rsid w:val="00267B35"/>
    <w:rsid w:val="0027705F"/>
    <w:rsid w:val="0028139F"/>
    <w:rsid w:val="0028290E"/>
    <w:rsid w:val="002865A8"/>
    <w:rsid w:val="002944DC"/>
    <w:rsid w:val="002970E0"/>
    <w:rsid w:val="002A4B11"/>
    <w:rsid w:val="002B24AF"/>
    <w:rsid w:val="002B38AA"/>
    <w:rsid w:val="002B5298"/>
    <w:rsid w:val="002D6338"/>
    <w:rsid w:val="002E1F95"/>
    <w:rsid w:val="002E431A"/>
    <w:rsid w:val="002E50DF"/>
    <w:rsid w:val="002E7937"/>
    <w:rsid w:val="002E7E1F"/>
    <w:rsid w:val="002F19D9"/>
    <w:rsid w:val="002F1A23"/>
    <w:rsid w:val="002F7910"/>
    <w:rsid w:val="002F7E3F"/>
    <w:rsid w:val="00314F82"/>
    <w:rsid w:val="00322B6F"/>
    <w:rsid w:val="0032411C"/>
    <w:rsid w:val="0033031C"/>
    <w:rsid w:val="003320F5"/>
    <w:rsid w:val="0033674B"/>
    <w:rsid w:val="003369DE"/>
    <w:rsid w:val="003417D1"/>
    <w:rsid w:val="003427CE"/>
    <w:rsid w:val="00342BE1"/>
    <w:rsid w:val="00343299"/>
    <w:rsid w:val="00345F81"/>
    <w:rsid w:val="003461E8"/>
    <w:rsid w:val="00353BA9"/>
    <w:rsid w:val="00360269"/>
    <w:rsid w:val="00362727"/>
    <w:rsid w:val="00366C04"/>
    <w:rsid w:val="00370F87"/>
    <w:rsid w:val="0037551B"/>
    <w:rsid w:val="00384C75"/>
    <w:rsid w:val="003873BB"/>
    <w:rsid w:val="00392DBA"/>
    <w:rsid w:val="003A66A5"/>
    <w:rsid w:val="003B09E2"/>
    <w:rsid w:val="003B61DB"/>
    <w:rsid w:val="003C3322"/>
    <w:rsid w:val="003C68C2"/>
    <w:rsid w:val="003D0072"/>
    <w:rsid w:val="003D1EBF"/>
    <w:rsid w:val="003D31EC"/>
    <w:rsid w:val="003D4CAE"/>
    <w:rsid w:val="003E017B"/>
    <w:rsid w:val="003E0CDA"/>
    <w:rsid w:val="003F26BD"/>
    <w:rsid w:val="003F4E85"/>
    <w:rsid w:val="003F52AD"/>
    <w:rsid w:val="00402928"/>
    <w:rsid w:val="0043144F"/>
    <w:rsid w:val="00431BFA"/>
    <w:rsid w:val="004353CF"/>
    <w:rsid w:val="00445EA9"/>
    <w:rsid w:val="004561C9"/>
    <w:rsid w:val="004631BC"/>
    <w:rsid w:val="00467AA8"/>
    <w:rsid w:val="004706FC"/>
    <w:rsid w:val="00476672"/>
    <w:rsid w:val="00477D78"/>
    <w:rsid w:val="00481D1B"/>
    <w:rsid w:val="00484761"/>
    <w:rsid w:val="00484DD5"/>
    <w:rsid w:val="004866A2"/>
    <w:rsid w:val="00492E43"/>
    <w:rsid w:val="00493030"/>
    <w:rsid w:val="0049585C"/>
    <w:rsid w:val="004B4106"/>
    <w:rsid w:val="004B558A"/>
    <w:rsid w:val="004B564A"/>
    <w:rsid w:val="004C16DD"/>
    <w:rsid w:val="004C1E16"/>
    <w:rsid w:val="004C2543"/>
    <w:rsid w:val="004D0173"/>
    <w:rsid w:val="004D15CA"/>
    <w:rsid w:val="004E0CC0"/>
    <w:rsid w:val="004E24CA"/>
    <w:rsid w:val="004E3207"/>
    <w:rsid w:val="004E3C03"/>
    <w:rsid w:val="004E3E4C"/>
    <w:rsid w:val="004E6301"/>
    <w:rsid w:val="004F23A0"/>
    <w:rsid w:val="004F312B"/>
    <w:rsid w:val="005003E3"/>
    <w:rsid w:val="005052CD"/>
    <w:rsid w:val="00522D9E"/>
    <w:rsid w:val="005263A7"/>
    <w:rsid w:val="00532E25"/>
    <w:rsid w:val="00535307"/>
    <w:rsid w:val="00541884"/>
    <w:rsid w:val="00543413"/>
    <w:rsid w:val="00550A26"/>
    <w:rsid w:val="00550BF5"/>
    <w:rsid w:val="00553A5B"/>
    <w:rsid w:val="00554072"/>
    <w:rsid w:val="005573AC"/>
    <w:rsid w:val="00561414"/>
    <w:rsid w:val="0056397A"/>
    <w:rsid w:val="00564228"/>
    <w:rsid w:val="00567A70"/>
    <w:rsid w:val="0057019A"/>
    <w:rsid w:val="0057162C"/>
    <w:rsid w:val="00574C82"/>
    <w:rsid w:val="00583F38"/>
    <w:rsid w:val="005857A7"/>
    <w:rsid w:val="00585925"/>
    <w:rsid w:val="0058732F"/>
    <w:rsid w:val="005A2A15"/>
    <w:rsid w:val="005A5920"/>
    <w:rsid w:val="005B12C9"/>
    <w:rsid w:val="005C4FEA"/>
    <w:rsid w:val="005C6EA6"/>
    <w:rsid w:val="005D1B15"/>
    <w:rsid w:val="005D2824"/>
    <w:rsid w:val="005D4F1A"/>
    <w:rsid w:val="005D72BB"/>
    <w:rsid w:val="005E2DDE"/>
    <w:rsid w:val="005E4C39"/>
    <w:rsid w:val="005E692F"/>
    <w:rsid w:val="005F0F22"/>
    <w:rsid w:val="006008FB"/>
    <w:rsid w:val="0062114B"/>
    <w:rsid w:val="00623698"/>
    <w:rsid w:val="00625E96"/>
    <w:rsid w:val="0063070D"/>
    <w:rsid w:val="00633409"/>
    <w:rsid w:val="0063371D"/>
    <w:rsid w:val="00634B60"/>
    <w:rsid w:val="006477C2"/>
    <w:rsid w:val="00647C09"/>
    <w:rsid w:val="00651F2C"/>
    <w:rsid w:val="00653D76"/>
    <w:rsid w:val="00655144"/>
    <w:rsid w:val="006563B4"/>
    <w:rsid w:val="00663771"/>
    <w:rsid w:val="00664461"/>
    <w:rsid w:val="00664FA5"/>
    <w:rsid w:val="006662E8"/>
    <w:rsid w:val="00671D1E"/>
    <w:rsid w:val="006737C2"/>
    <w:rsid w:val="00677C22"/>
    <w:rsid w:val="00685D0E"/>
    <w:rsid w:val="00691AA3"/>
    <w:rsid w:val="00693D5D"/>
    <w:rsid w:val="00695521"/>
    <w:rsid w:val="00695E4E"/>
    <w:rsid w:val="006A3826"/>
    <w:rsid w:val="006A567C"/>
    <w:rsid w:val="006B01D0"/>
    <w:rsid w:val="006B4747"/>
    <w:rsid w:val="006B7F03"/>
    <w:rsid w:val="006C34D6"/>
    <w:rsid w:val="006C412A"/>
    <w:rsid w:val="006C7307"/>
    <w:rsid w:val="006D1A80"/>
    <w:rsid w:val="006E192B"/>
    <w:rsid w:val="006E2F8F"/>
    <w:rsid w:val="00700471"/>
    <w:rsid w:val="00707823"/>
    <w:rsid w:val="007104B6"/>
    <w:rsid w:val="00712173"/>
    <w:rsid w:val="00716730"/>
    <w:rsid w:val="00725B45"/>
    <w:rsid w:val="00725B71"/>
    <w:rsid w:val="00735879"/>
    <w:rsid w:val="00737598"/>
    <w:rsid w:val="007439DF"/>
    <w:rsid w:val="0074464F"/>
    <w:rsid w:val="007530A3"/>
    <w:rsid w:val="00761628"/>
    <w:rsid w:val="0076355A"/>
    <w:rsid w:val="00764C65"/>
    <w:rsid w:val="007707AB"/>
    <w:rsid w:val="007713E5"/>
    <w:rsid w:val="00771615"/>
    <w:rsid w:val="0077696A"/>
    <w:rsid w:val="00776DA6"/>
    <w:rsid w:val="0078155A"/>
    <w:rsid w:val="007837D0"/>
    <w:rsid w:val="00784178"/>
    <w:rsid w:val="0078513C"/>
    <w:rsid w:val="0078558F"/>
    <w:rsid w:val="007A2EF4"/>
    <w:rsid w:val="007A7D60"/>
    <w:rsid w:val="007C4336"/>
    <w:rsid w:val="007C5135"/>
    <w:rsid w:val="007C7BEA"/>
    <w:rsid w:val="007E159A"/>
    <w:rsid w:val="007E187E"/>
    <w:rsid w:val="007E3279"/>
    <w:rsid w:val="007F014B"/>
    <w:rsid w:val="007F37F7"/>
    <w:rsid w:val="007F3C41"/>
    <w:rsid w:val="007F7AA6"/>
    <w:rsid w:val="00805357"/>
    <w:rsid w:val="00807BC5"/>
    <w:rsid w:val="00810CC2"/>
    <w:rsid w:val="00811418"/>
    <w:rsid w:val="00811AF4"/>
    <w:rsid w:val="0081263B"/>
    <w:rsid w:val="0081663F"/>
    <w:rsid w:val="0082087B"/>
    <w:rsid w:val="00823624"/>
    <w:rsid w:val="008238EF"/>
    <w:rsid w:val="008362BB"/>
    <w:rsid w:val="00837E47"/>
    <w:rsid w:val="00843E9B"/>
    <w:rsid w:val="008518FE"/>
    <w:rsid w:val="008520F8"/>
    <w:rsid w:val="0085533B"/>
    <w:rsid w:val="0085659C"/>
    <w:rsid w:val="00856ABC"/>
    <w:rsid w:val="00860237"/>
    <w:rsid w:val="00860949"/>
    <w:rsid w:val="00864212"/>
    <w:rsid w:val="00864BEE"/>
    <w:rsid w:val="00866B5F"/>
    <w:rsid w:val="00872026"/>
    <w:rsid w:val="0087792E"/>
    <w:rsid w:val="00881B47"/>
    <w:rsid w:val="00882DB9"/>
    <w:rsid w:val="00883EAF"/>
    <w:rsid w:val="00885258"/>
    <w:rsid w:val="008858C8"/>
    <w:rsid w:val="00890B30"/>
    <w:rsid w:val="0089290C"/>
    <w:rsid w:val="00894F06"/>
    <w:rsid w:val="008A298A"/>
    <w:rsid w:val="008A30C3"/>
    <w:rsid w:val="008A3C23"/>
    <w:rsid w:val="008B08FC"/>
    <w:rsid w:val="008C058D"/>
    <w:rsid w:val="008C4203"/>
    <w:rsid w:val="008C49CC"/>
    <w:rsid w:val="008C4B52"/>
    <w:rsid w:val="008C705C"/>
    <w:rsid w:val="008D3739"/>
    <w:rsid w:val="008D69E9"/>
    <w:rsid w:val="008E0645"/>
    <w:rsid w:val="008E38DC"/>
    <w:rsid w:val="008E3DF7"/>
    <w:rsid w:val="008E62C4"/>
    <w:rsid w:val="008E7E3E"/>
    <w:rsid w:val="008F228E"/>
    <w:rsid w:val="008F308C"/>
    <w:rsid w:val="008F3FA9"/>
    <w:rsid w:val="008F594A"/>
    <w:rsid w:val="008F605F"/>
    <w:rsid w:val="00902F57"/>
    <w:rsid w:val="0090389C"/>
    <w:rsid w:val="00904C7E"/>
    <w:rsid w:val="00906DA0"/>
    <w:rsid w:val="0091035B"/>
    <w:rsid w:val="00920DD7"/>
    <w:rsid w:val="00927F6F"/>
    <w:rsid w:val="00930FAD"/>
    <w:rsid w:val="00940F91"/>
    <w:rsid w:val="0094226F"/>
    <w:rsid w:val="00945119"/>
    <w:rsid w:val="00947525"/>
    <w:rsid w:val="00962307"/>
    <w:rsid w:val="00962629"/>
    <w:rsid w:val="00965298"/>
    <w:rsid w:val="00971932"/>
    <w:rsid w:val="00973717"/>
    <w:rsid w:val="00986344"/>
    <w:rsid w:val="00994614"/>
    <w:rsid w:val="00997FD6"/>
    <w:rsid w:val="009A1F6E"/>
    <w:rsid w:val="009A20F3"/>
    <w:rsid w:val="009A56DA"/>
    <w:rsid w:val="009B1797"/>
    <w:rsid w:val="009B22E9"/>
    <w:rsid w:val="009C00AB"/>
    <w:rsid w:val="009C1A18"/>
    <w:rsid w:val="009C2D08"/>
    <w:rsid w:val="009C3452"/>
    <w:rsid w:val="009C7B1B"/>
    <w:rsid w:val="009C7D17"/>
    <w:rsid w:val="009D05C7"/>
    <w:rsid w:val="009D5153"/>
    <w:rsid w:val="009E0DFA"/>
    <w:rsid w:val="009E484E"/>
    <w:rsid w:val="009E52D0"/>
    <w:rsid w:val="009F40FB"/>
    <w:rsid w:val="009F4271"/>
    <w:rsid w:val="009F4B45"/>
    <w:rsid w:val="009F4E2A"/>
    <w:rsid w:val="009F70D9"/>
    <w:rsid w:val="00A03061"/>
    <w:rsid w:val="00A04ECD"/>
    <w:rsid w:val="00A107E0"/>
    <w:rsid w:val="00A155BF"/>
    <w:rsid w:val="00A206CC"/>
    <w:rsid w:val="00A21DAA"/>
    <w:rsid w:val="00A22FCB"/>
    <w:rsid w:val="00A25B3B"/>
    <w:rsid w:val="00A320C2"/>
    <w:rsid w:val="00A40127"/>
    <w:rsid w:val="00A40672"/>
    <w:rsid w:val="00A42FB7"/>
    <w:rsid w:val="00A4424C"/>
    <w:rsid w:val="00A46498"/>
    <w:rsid w:val="00A472F1"/>
    <w:rsid w:val="00A5237D"/>
    <w:rsid w:val="00A52A72"/>
    <w:rsid w:val="00A554A3"/>
    <w:rsid w:val="00A61EB5"/>
    <w:rsid w:val="00A758EA"/>
    <w:rsid w:val="00A76626"/>
    <w:rsid w:val="00A815CD"/>
    <w:rsid w:val="00A902AF"/>
    <w:rsid w:val="00A91937"/>
    <w:rsid w:val="00A935A9"/>
    <w:rsid w:val="00A9434E"/>
    <w:rsid w:val="00A95C50"/>
    <w:rsid w:val="00AA423E"/>
    <w:rsid w:val="00AA6B7E"/>
    <w:rsid w:val="00AB79A6"/>
    <w:rsid w:val="00AC0CE8"/>
    <w:rsid w:val="00AC1D81"/>
    <w:rsid w:val="00AC4850"/>
    <w:rsid w:val="00AD2CF0"/>
    <w:rsid w:val="00AD7C56"/>
    <w:rsid w:val="00AE3345"/>
    <w:rsid w:val="00AE6F7B"/>
    <w:rsid w:val="00AF7CD4"/>
    <w:rsid w:val="00B034E5"/>
    <w:rsid w:val="00B04747"/>
    <w:rsid w:val="00B11484"/>
    <w:rsid w:val="00B14341"/>
    <w:rsid w:val="00B16DB5"/>
    <w:rsid w:val="00B214E6"/>
    <w:rsid w:val="00B2626E"/>
    <w:rsid w:val="00B31281"/>
    <w:rsid w:val="00B3553B"/>
    <w:rsid w:val="00B3664A"/>
    <w:rsid w:val="00B36E53"/>
    <w:rsid w:val="00B47B59"/>
    <w:rsid w:val="00B53F81"/>
    <w:rsid w:val="00B553B5"/>
    <w:rsid w:val="00B559C8"/>
    <w:rsid w:val="00B56949"/>
    <w:rsid w:val="00B56C2B"/>
    <w:rsid w:val="00B56DD3"/>
    <w:rsid w:val="00B60693"/>
    <w:rsid w:val="00B65BD3"/>
    <w:rsid w:val="00B70469"/>
    <w:rsid w:val="00B72DD8"/>
    <w:rsid w:val="00B72E09"/>
    <w:rsid w:val="00B73C5B"/>
    <w:rsid w:val="00B749DC"/>
    <w:rsid w:val="00B74F82"/>
    <w:rsid w:val="00B81321"/>
    <w:rsid w:val="00B819EE"/>
    <w:rsid w:val="00B83F76"/>
    <w:rsid w:val="00B917FC"/>
    <w:rsid w:val="00BA5A10"/>
    <w:rsid w:val="00BB3568"/>
    <w:rsid w:val="00BB5D3F"/>
    <w:rsid w:val="00BC1F4A"/>
    <w:rsid w:val="00BC3662"/>
    <w:rsid w:val="00BC52FF"/>
    <w:rsid w:val="00BC62D1"/>
    <w:rsid w:val="00BC6BCB"/>
    <w:rsid w:val="00BE5CBC"/>
    <w:rsid w:val="00BF0C69"/>
    <w:rsid w:val="00BF1FAD"/>
    <w:rsid w:val="00BF629B"/>
    <w:rsid w:val="00BF655C"/>
    <w:rsid w:val="00C04A43"/>
    <w:rsid w:val="00C073D8"/>
    <w:rsid w:val="00C075EF"/>
    <w:rsid w:val="00C11E83"/>
    <w:rsid w:val="00C16B03"/>
    <w:rsid w:val="00C2378A"/>
    <w:rsid w:val="00C303F2"/>
    <w:rsid w:val="00C378A1"/>
    <w:rsid w:val="00C45D68"/>
    <w:rsid w:val="00C621D6"/>
    <w:rsid w:val="00C67391"/>
    <w:rsid w:val="00C75907"/>
    <w:rsid w:val="00C76344"/>
    <w:rsid w:val="00C77532"/>
    <w:rsid w:val="00C778D2"/>
    <w:rsid w:val="00C827EF"/>
    <w:rsid w:val="00C82D86"/>
    <w:rsid w:val="00C847C0"/>
    <w:rsid w:val="00C907C9"/>
    <w:rsid w:val="00C9259B"/>
    <w:rsid w:val="00CA2FBE"/>
    <w:rsid w:val="00CB4B8D"/>
    <w:rsid w:val="00CB76C0"/>
    <w:rsid w:val="00CC00C7"/>
    <w:rsid w:val="00CC0DDA"/>
    <w:rsid w:val="00CD0916"/>
    <w:rsid w:val="00CD5926"/>
    <w:rsid w:val="00CD684F"/>
    <w:rsid w:val="00CE0196"/>
    <w:rsid w:val="00CE17CE"/>
    <w:rsid w:val="00CE26C6"/>
    <w:rsid w:val="00CE78FF"/>
    <w:rsid w:val="00CF12C5"/>
    <w:rsid w:val="00CF4F4C"/>
    <w:rsid w:val="00CF72B6"/>
    <w:rsid w:val="00CF7DB3"/>
    <w:rsid w:val="00D06615"/>
    <w:rsid w:val="00D06623"/>
    <w:rsid w:val="00D14C6B"/>
    <w:rsid w:val="00D40D68"/>
    <w:rsid w:val="00D434D8"/>
    <w:rsid w:val="00D5536F"/>
    <w:rsid w:val="00D56935"/>
    <w:rsid w:val="00D57391"/>
    <w:rsid w:val="00D6584D"/>
    <w:rsid w:val="00D716BA"/>
    <w:rsid w:val="00D73449"/>
    <w:rsid w:val="00D74318"/>
    <w:rsid w:val="00D758C6"/>
    <w:rsid w:val="00D7612F"/>
    <w:rsid w:val="00D90C10"/>
    <w:rsid w:val="00D92E96"/>
    <w:rsid w:val="00D94C5B"/>
    <w:rsid w:val="00D9581F"/>
    <w:rsid w:val="00D967D9"/>
    <w:rsid w:val="00D96EC3"/>
    <w:rsid w:val="00DA12B7"/>
    <w:rsid w:val="00DA258C"/>
    <w:rsid w:val="00DA4345"/>
    <w:rsid w:val="00DA4A33"/>
    <w:rsid w:val="00DB1982"/>
    <w:rsid w:val="00DB4B31"/>
    <w:rsid w:val="00DC0949"/>
    <w:rsid w:val="00DC0A9F"/>
    <w:rsid w:val="00DC0C42"/>
    <w:rsid w:val="00DC5158"/>
    <w:rsid w:val="00DC7367"/>
    <w:rsid w:val="00DD75C5"/>
    <w:rsid w:val="00DE07FA"/>
    <w:rsid w:val="00DE20DB"/>
    <w:rsid w:val="00DF2DDE"/>
    <w:rsid w:val="00DF42EE"/>
    <w:rsid w:val="00DF77C8"/>
    <w:rsid w:val="00E00323"/>
    <w:rsid w:val="00E01667"/>
    <w:rsid w:val="00E10451"/>
    <w:rsid w:val="00E13E53"/>
    <w:rsid w:val="00E158A5"/>
    <w:rsid w:val="00E15FF5"/>
    <w:rsid w:val="00E22751"/>
    <w:rsid w:val="00E324FE"/>
    <w:rsid w:val="00E36209"/>
    <w:rsid w:val="00E37AF9"/>
    <w:rsid w:val="00E420BB"/>
    <w:rsid w:val="00E50DF6"/>
    <w:rsid w:val="00E60C08"/>
    <w:rsid w:val="00E6336D"/>
    <w:rsid w:val="00E6366C"/>
    <w:rsid w:val="00E73F39"/>
    <w:rsid w:val="00E74084"/>
    <w:rsid w:val="00E767E8"/>
    <w:rsid w:val="00E82F36"/>
    <w:rsid w:val="00E843DD"/>
    <w:rsid w:val="00E85262"/>
    <w:rsid w:val="00E878E1"/>
    <w:rsid w:val="00E87B28"/>
    <w:rsid w:val="00E92048"/>
    <w:rsid w:val="00E965C5"/>
    <w:rsid w:val="00E96A0C"/>
    <w:rsid w:val="00E96A3A"/>
    <w:rsid w:val="00E97402"/>
    <w:rsid w:val="00E97B99"/>
    <w:rsid w:val="00EA0AC7"/>
    <w:rsid w:val="00EA7F48"/>
    <w:rsid w:val="00EB003A"/>
    <w:rsid w:val="00EB2E9D"/>
    <w:rsid w:val="00EC3012"/>
    <w:rsid w:val="00EC50EA"/>
    <w:rsid w:val="00ED1232"/>
    <w:rsid w:val="00ED1E14"/>
    <w:rsid w:val="00ED3BC8"/>
    <w:rsid w:val="00ED54CA"/>
    <w:rsid w:val="00ED787D"/>
    <w:rsid w:val="00EE16C1"/>
    <w:rsid w:val="00EE6FFC"/>
    <w:rsid w:val="00EF10AC"/>
    <w:rsid w:val="00EF25A3"/>
    <w:rsid w:val="00EF42E0"/>
    <w:rsid w:val="00EF4701"/>
    <w:rsid w:val="00EF564E"/>
    <w:rsid w:val="00EF58FA"/>
    <w:rsid w:val="00F009D2"/>
    <w:rsid w:val="00F01516"/>
    <w:rsid w:val="00F22198"/>
    <w:rsid w:val="00F252D4"/>
    <w:rsid w:val="00F33D49"/>
    <w:rsid w:val="00F3481E"/>
    <w:rsid w:val="00F36840"/>
    <w:rsid w:val="00F5619F"/>
    <w:rsid w:val="00F56D78"/>
    <w:rsid w:val="00F577F6"/>
    <w:rsid w:val="00F57A22"/>
    <w:rsid w:val="00F63749"/>
    <w:rsid w:val="00F65266"/>
    <w:rsid w:val="00F65BF1"/>
    <w:rsid w:val="00F72E87"/>
    <w:rsid w:val="00F751E1"/>
    <w:rsid w:val="00F753F9"/>
    <w:rsid w:val="00F758D1"/>
    <w:rsid w:val="00F81835"/>
    <w:rsid w:val="00F85386"/>
    <w:rsid w:val="00F87126"/>
    <w:rsid w:val="00F90B53"/>
    <w:rsid w:val="00F932B6"/>
    <w:rsid w:val="00F96061"/>
    <w:rsid w:val="00FA3401"/>
    <w:rsid w:val="00FB64EB"/>
    <w:rsid w:val="00FB6A6D"/>
    <w:rsid w:val="00FC0B7B"/>
    <w:rsid w:val="00FC6BEA"/>
    <w:rsid w:val="00FD0BC2"/>
    <w:rsid w:val="00FD347F"/>
    <w:rsid w:val="00FE00DD"/>
    <w:rsid w:val="00FE4F2B"/>
    <w:rsid w:val="00FE70D3"/>
    <w:rsid w:val="00FF1646"/>
    <w:rsid w:val="00FF1658"/>
    <w:rsid w:val="00FF245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1CF27756-35E5-4104-8402-10854707B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4F06"/>
  </w:style>
  <w:style w:type="paragraph" w:styleId="Heading1">
    <w:name w:val="heading 1"/>
    <w:basedOn w:val="Text"/>
    <w:next w:val="Text"/>
    <w:link w:val="Heading1Char"/>
    <w:uiPriority w:val="9"/>
    <w:qFormat/>
    <w:rsid w:val="00EF25A3"/>
    <w:pPr>
      <w:keepNext/>
      <w:spacing w:before="240" w:after="80"/>
      <w:ind w:firstLine="0"/>
      <w:outlineLvl w:val="0"/>
    </w:pPr>
    <w:rPr>
      <w:b/>
      <w:szCs w:val="22"/>
    </w:rPr>
  </w:style>
  <w:style w:type="paragraph" w:styleId="Heading2">
    <w:name w:val="heading 2"/>
    <w:basedOn w:val="Text"/>
    <w:next w:val="Normal"/>
    <w:link w:val="Heading2Char"/>
    <w:uiPriority w:val="9"/>
    <w:qFormat/>
    <w:rsid w:val="00EF25A3"/>
    <w:pPr>
      <w:keepNext/>
      <w:numPr>
        <w:ilvl w:val="1"/>
        <w:numId w:val="3"/>
      </w:numPr>
      <w:spacing w:before="120" w:after="60"/>
      <w:outlineLvl w:val="1"/>
    </w:pPr>
    <w:rPr>
      <w:szCs w:val="24"/>
    </w:rPr>
  </w:style>
  <w:style w:type="paragraph" w:styleId="Heading3">
    <w:name w:val="heading 3"/>
    <w:basedOn w:val="Normal"/>
    <w:next w:val="Normal"/>
    <w:uiPriority w:val="9"/>
    <w:qFormat/>
    <w:rsid w:val="00894F06"/>
    <w:pPr>
      <w:keepNext/>
      <w:numPr>
        <w:ilvl w:val="2"/>
        <w:numId w:val="3"/>
      </w:numPr>
      <w:outlineLvl w:val="2"/>
    </w:pPr>
    <w:rPr>
      <w:i/>
      <w:iCs/>
    </w:rPr>
  </w:style>
  <w:style w:type="paragraph" w:styleId="Heading4">
    <w:name w:val="heading 4"/>
    <w:basedOn w:val="Normal"/>
    <w:next w:val="Normal"/>
    <w:uiPriority w:val="9"/>
    <w:qFormat/>
    <w:rsid w:val="00894F06"/>
    <w:pPr>
      <w:keepNext/>
      <w:numPr>
        <w:ilvl w:val="3"/>
        <w:numId w:val="3"/>
      </w:numPr>
      <w:spacing w:before="240" w:after="60"/>
      <w:outlineLvl w:val="3"/>
    </w:pPr>
    <w:rPr>
      <w:i/>
      <w:iCs/>
      <w:sz w:val="18"/>
      <w:szCs w:val="18"/>
    </w:rPr>
  </w:style>
  <w:style w:type="paragraph" w:styleId="Heading5">
    <w:name w:val="heading 5"/>
    <w:basedOn w:val="Normal"/>
    <w:next w:val="Normal"/>
    <w:uiPriority w:val="9"/>
    <w:qFormat/>
    <w:rsid w:val="00894F06"/>
    <w:pPr>
      <w:numPr>
        <w:ilvl w:val="4"/>
        <w:numId w:val="3"/>
      </w:numPr>
      <w:spacing w:before="240" w:after="60"/>
      <w:outlineLvl w:val="4"/>
    </w:pPr>
    <w:rPr>
      <w:sz w:val="18"/>
      <w:szCs w:val="18"/>
    </w:rPr>
  </w:style>
  <w:style w:type="paragraph" w:styleId="Heading6">
    <w:name w:val="heading 6"/>
    <w:basedOn w:val="Normal"/>
    <w:next w:val="Normal"/>
    <w:uiPriority w:val="9"/>
    <w:qFormat/>
    <w:rsid w:val="00894F06"/>
    <w:pPr>
      <w:numPr>
        <w:ilvl w:val="5"/>
        <w:numId w:val="3"/>
      </w:numPr>
      <w:spacing w:before="240" w:after="60"/>
      <w:outlineLvl w:val="5"/>
    </w:pPr>
    <w:rPr>
      <w:i/>
      <w:iCs/>
      <w:sz w:val="16"/>
      <w:szCs w:val="16"/>
    </w:rPr>
  </w:style>
  <w:style w:type="paragraph" w:styleId="Heading7">
    <w:name w:val="heading 7"/>
    <w:basedOn w:val="Normal"/>
    <w:next w:val="Normal"/>
    <w:uiPriority w:val="9"/>
    <w:qFormat/>
    <w:rsid w:val="00894F06"/>
    <w:pPr>
      <w:numPr>
        <w:ilvl w:val="6"/>
        <w:numId w:val="3"/>
      </w:numPr>
      <w:spacing w:before="240" w:after="60"/>
      <w:outlineLvl w:val="6"/>
    </w:pPr>
    <w:rPr>
      <w:sz w:val="16"/>
      <w:szCs w:val="16"/>
    </w:rPr>
  </w:style>
  <w:style w:type="paragraph" w:styleId="Heading8">
    <w:name w:val="heading 8"/>
    <w:basedOn w:val="Normal"/>
    <w:next w:val="Normal"/>
    <w:uiPriority w:val="9"/>
    <w:qFormat/>
    <w:rsid w:val="00894F06"/>
    <w:pPr>
      <w:numPr>
        <w:ilvl w:val="7"/>
        <w:numId w:val="3"/>
      </w:numPr>
      <w:spacing w:before="240" w:after="60"/>
      <w:outlineLvl w:val="7"/>
    </w:pPr>
    <w:rPr>
      <w:i/>
      <w:iCs/>
      <w:sz w:val="16"/>
      <w:szCs w:val="16"/>
    </w:rPr>
  </w:style>
  <w:style w:type="paragraph" w:styleId="Heading9">
    <w:name w:val="heading 9"/>
    <w:basedOn w:val="Normal"/>
    <w:next w:val="Normal"/>
    <w:uiPriority w:val="9"/>
    <w:qFormat/>
    <w:rsid w:val="00894F06"/>
    <w:pPr>
      <w:numPr>
        <w:ilvl w:val="8"/>
        <w:numId w:val="3"/>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EF25A3"/>
    <w:pPr>
      <w:spacing w:before="20"/>
      <w:ind w:firstLine="202"/>
      <w:jc w:val="both"/>
    </w:pPr>
    <w:rPr>
      <w:bCs/>
      <w:sz w:val="24"/>
      <w:szCs w:val="18"/>
    </w:rPr>
  </w:style>
  <w:style w:type="paragraph" w:customStyle="1" w:styleId="Authors">
    <w:name w:val="Authors"/>
    <w:basedOn w:val="Normal"/>
    <w:next w:val="Normal"/>
    <w:rsid w:val="00894F06"/>
    <w:pPr>
      <w:framePr w:w="9072" w:hSpace="187" w:vSpace="187" w:wrap="notBeside" w:vAnchor="text" w:hAnchor="page" w:xAlign="center" w:y="1"/>
      <w:spacing w:after="320"/>
      <w:jc w:val="center"/>
    </w:pPr>
    <w:rPr>
      <w:sz w:val="22"/>
      <w:szCs w:val="22"/>
    </w:rPr>
  </w:style>
  <w:style w:type="character" w:customStyle="1" w:styleId="MemberType">
    <w:name w:val="MemberType"/>
    <w:rsid w:val="00894F06"/>
    <w:rPr>
      <w:rFonts w:ascii="Times New Roman" w:hAnsi="Times New Roman" w:cs="Times New Roman"/>
      <w:i/>
      <w:iCs/>
      <w:sz w:val="22"/>
      <w:szCs w:val="22"/>
    </w:rPr>
  </w:style>
  <w:style w:type="paragraph" w:styleId="Title">
    <w:name w:val="Title"/>
    <w:basedOn w:val="Abstract"/>
    <w:next w:val="Normal"/>
    <w:link w:val="TitleChar"/>
    <w:qFormat/>
    <w:rsid w:val="008E7E3E"/>
    <w:pPr>
      <w:spacing w:before="120" w:after="360"/>
      <w:ind w:firstLine="0"/>
      <w:jc w:val="center"/>
    </w:pPr>
    <w:rPr>
      <w:rFonts w:ascii="Cambria" w:hAnsi="Cambria"/>
      <w:sz w:val="30"/>
      <w:lang w:val="id-ID"/>
    </w:rPr>
  </w:style>
  <w:style w:type="paragraph" w:styleId="FootnoteText">
    <w:name w:val="footnote text"/>
    <w:basedOn w:val="Normal"/>
    <w:link w:val="FootnoteTextChar"/>
    <w:semiHidden/>
    <w:rsid w:val="00894F06"/>
    <w:pPr>
      <w:ind w:firstLine="202"/>
      <w:jc w:val="both"/>
    </w:pPr>
    <w:rPr>
      <w:sz w:val="16"/>
      <w:szCs w:val="16"/>
    </w:rPr>
  </w:style>
  <w:style w:type="paragraph" w:customStyle="1" w:styleId="References">
    <w:name w:val="References"/>
    <w:basedOn w:val="Normal"/>
    <w:rsid w:val="00894F06"/>
    <w:pPr>
      <w:numPr>
        <w:numId w:val="1"/>
      </w:numPr>
      <w:jc w:val="both"/>
    </w:pPr>
    <w:rPr>
      <w:sz w:val="16"/>
      <w:szCs w:val="16"/>
    </w:rPr>
  </w:style>
  <w:style w:type="paragraph" w:customStyle="1" w:styleId="IndexTerms">
    <w:name w:val="IndexTerms"/>
    <w:basedOn w:val="Normal"/>
    <w:next w:val="Normal"/>
    <w:rsid w:val="00894F06"/>
    <w:pPr>
      <w:ind w:firstLine="202"/>
      <w:jc w:val="both"/>
    </w:pPr>
    <w:rPr>
      <w:b/>
      <w:bCs/>
      <w:sz w:val="18"/>
      <w:szCs w:val="18"/>
    </w:rPr>
  </w:style>
  <w:style w:type="character" w:styleId="FootnoteReference">
    <w:name w:val="footnote reference"/>
    <w:semiHidden/>
    <w:rsid w:val="00894F06"/>
    <w:rPr>
      <w:vertAlign w:val="superscript"/>
    </w:rPr>
  </w:style>
  <w:style w:type="paragraph" w:styleId="Footer">
    <w:name w:val="footer"/>
    <w:basedOn w:val="Normal"/>
    <w:link w:val="FooterChar"/>
    <w:uiPriority w:val="99"/>
    <w:rsid w:val="00894F06"/>
    <w:pPr>
      <w:tabs>
        <w:tab w:val="center" w:pos="4320"/>
        <w:tab w:val="right" w:pos="8640"/>
      </w:tabs>
    </w:pPr>
  </w:style>
  <w:style w:type="paragraph" w:customStyle="1" w:styleId="Text">
    <w:name w:val="Text"/>
    <w:basedOn w:val="Normal"/>
    <w:qFormat/>
    <w:rsid w:val="00EF25A3"/>
    <w:pPr>
      <w:widowControl w:val="0"/>
      <w:ind w:firstLine="720"/>
      <w:jc w:val="both"/>
    </w:pPr>
    <w:rPr>
      <w:noProof/>
      <w:sz w:val="24"/>
      <w:lang w:val="id-ID"/>
    </w:rPr>
  </w:style>
  <w:style w:type="paragraph" w:customStyle="1" w:styleId="FigureCaption">
    <w:name w:val="Figure Caption"/>
    <w:basedOn w:val="Normal"/>
    <w:rsid w:val="00894F06"/>
    <w:pPr>
      <w:jc w:val="both"/>
    </w:pPr>
    <w:rPr>
      <w:sz w:val="16"/>
      <w:szCs w:val="16"/>
    </w:rPr>
  </w:style>
  <w:style w:type="paragraph" w:customStyle="1" w:styleId="TableTitle">
    <w:name w:val="Table Title"/>
    <w:basedOn w:val="Normal"/>
    <w:rsid w:val="00894F06"/>
    <w:pPr>
      <w:jc w:val="center"/>
    </w:pPr>
    <w:rPr>
      <w:smallCaps/>
      <w:sz w:val="16"/>
      <w:szCs w:val="16"/>
    </w:rPr>
  </w:style>
  <w:style w:type="paragraph" w:customStyle="1" w:styleId="ReferenceHead">
    <w:name w:val="Reference Head"/>
    <w:basedOn w:val="Heading1"/>
    <w:link w:val="ReferenceHeadChar"/>
    <w:rsid w:val="00894F06"/>
    <w:rPr>
      <w:b w:val="0"/>
      <w:smallCaps/>
      <w:noProof w:val="0"/>
      <w:kern w:val="28"/>
      <w:sz w:val="20"/>
      <w:szCs w:val="20"/>
    </w:rPr>
  </w:style>
  <w:style w:type="paragraph" w:styleId="Header">
    <w:name w:val="header"/>
    <w:basedOn w:val="Normal"/>
    <w:link w:val="HeaderChar"/>
    <w:uiPriority w:val="99"/>
    <w:rsid w:val="00894F06"/>
    <w:pPr>
      <w:tabs>
        <w:tab w:val="center" w:pos="4320"/>
        <w:tab w:val="right" w:pos="8640"/>
      </w:tabs>
    </w:pPr>
  </w:style>
  <w:style w:type="paragraph" w:customStyle="1" w:styleId="Equation">
    <w:name w:val="Equation"/>
    <w:basedOn w:val="Normal"/>
    <w:next w:val="Normal"/>
    <w:rsid w:val="00894F06"/>
    <w:pPr>
      <w:widowControl w:val="0"/>
      <w:tabs>
        <w:tab w:val="right" w:pos="5040"/>
      </w:tabs>
      <w:spacing w:line="252" w:lineRule="auto"/>
      <w:jc w:val="both"/>
    </w:pPr>
  </w:style>
  <w:style w:type="character" w:styleId="Hyperlink">
    <w:name w:val="Hyperlink"/>
    <w:rsid w:val="00894F06"/>
    <w:rPr>
      <w:color w:val="0000FF"/>
      <w:u w:val="single"/>
    </w:rPr>
  </w:style>
  <w:style w:type="character" w:styleId="FollowedHyperlink">
    <w:name w:val="FollowedHyperlink"/>
    <w:rsid w:val="00894F06"/>
    <w:rPr>
      <w:color w:val="800080"/>
      <w:u w:val="single"/>
    </w:rPr>
  </w:style>
  <w:style w:type="paragraph" w:styleId="BodyTextIndent">
    <w:name w:val="Body Text Indent"/>
    <w:basedOn w:val="Normal"/>
    <w:link w:val="BodyTextIndentChar"/>
    <w:rsid w:val="00894F06"/>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rPr>
      <w:b/>
      <w:smallCaps w:val="0"/>
    </w:rPr>
  </w:style>
  <w:style w:type="character" w:customStyle="1" w:styleId="Heading1Char">
    <w:name w:val="Heading 1 Char"/>
    <w:link w:val="Heading1"/>
    <w:uiPriority w:val="9"/>
    <w:rsid w:val="00EF25A3"/>
    <w:rPr>
      <w:b/>
      <w:noProof/>
      <w:sz w:val="24"/>
      <w:szCs w:val="22"/>
      <w:lang w:val="id-ID"/>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1135F3"/>
    <w:rPr>
      <w:noProof/>
      <w:sz w:val="24"/>
      <w:szCs w:val="24"/>
      <w:lang w:val="id-ID"/>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semiHidden/>
    <w:rsid w:val="00C075EF"/>
    <w:rPr>
      <w:sz w:val="16"/>
      <w:szCs w:val="16"/>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character" w:customStyle="1" w:styleId="tlid-translation">
    <w:name w:val="tlid-translation"/>
    <w:basedOn w:val="DefaultParagraphFont"/>
    <w:rsid w:val="00A902AF"/>
  </w:style>
  <w:style w:type="character" w:styleId="PlaceholderText">
    <w:name w:val="Placeholder Text"/>
    <w:basedOn w:val="DefaultParagraphFont"/>
    <w:rsid w:val="00DA4A33"/>
    <w:rPr>
      <w:color w:val="808080"/>
    </w:rPr>
  </w:style>
  <w:style w:type="character" w:customStyle="1" w:styleId="HeaderChar">
    <w:name w:val="Header Char"/>
    <w:basedOn w:val="DefaultParagraphFont"/>
    <w:link w:val="Header"/>
    <w:uiPriority w:val="99"/>
    <w:rsid w:val="00811AF4"/>
  </w:style>
  <w:style w:type="character" w:customStyle="1" w:styleId="UnresolvedMention1">
    <w:name w:val="Unresolved Mention1"/>
    <w:basedOn w:val="DefaultParagraphFont"/>
    <w:uiPriority w:val="99"/>
    <w:semiHidden/>
    <w:unhideWhenUsed/>
    <w:rsid w:val="00664461"/>
    <w:rPr>
      <w:color w:val="605E5C"/>
      <w:shd w:val="clear" w:color="auto" w:fill="E1DFDD"/>
    </w:rPr>
  </w:style>
  <w:style w:type="paragraph" w:styleId="Caption">
    <w:name w:val="caption"/>
    <w:basedOn w:val="Normal"/>
    <w:next w:val="Normal"/>
    <w:uiPriority w:val="35"/>
    <w:unhideWhenUsed/>
    <w:qFormat/>
    <w:rsid w:val="00A206CC"/>
    <w:pPr>
      <w:spacing w:before="120" w:after="120"/>
      <w:jc w:val="center"/>
    </w:pPr>
    <w:rPr>
      <w:rFonts w:ascii="Cambria" w:eastAsia="MS Mincho" w:hAnsi="Cambria"/>
      <w:iCs/>
      <w:sz w:val="18"/>
      <w:szCs w:val="18"/>
      <w:lang w:val="id-ID" w:eastAsia="ja-JP"/>
    </w:rPr>
  </w:style>
  <w:style w:type="paragraph" w:customStyle="1" w:styleId="Gambar">
    <w:name w:val="Gambar"/>
    <w:basedOn w:val="Caption"/>
    <w:qFormat/>
    <w:rsid w:val="004561C9"/>
    <w:rPr>
      <w:noProof/>
    </w:rPr>
  </w:style>
  <w:style w:type="character" w:customStyle="1" w:styleId="UnresolvedMention">
    <w:name w:val="Unresolved Mention"/>
    <w:basedOn w:val="DefaultParagraphFont"/>
    <w:uiPriority w:val="99"/>
    <w:semiHidden/>
    <w:unhideWhenUsed/>
    <w:rsid w:val="00AF7CD4"/>
    <w:rPr>
      <w:color w:val="605E5C"/>
      <w:shd w:val="clear" w:color="auto" w:fill="E1DFDD"/>
    </w:rPr>
  </w:style>
  <w:style w:type="character" w:customStyle="1" w:styleId="TitleChar">
    <w:name w:val="Title Char"/>
    <w:basedOn w:val="DefaultParagraphFont"/>
    <w:link w:val="Title"/>
    <w:rsid w:val="003B61DB"/>
    <w:rPr>
      <w:rFonts w:ascii="Cambria" w:hAnsi="Cambria"/>
      <w:bCs/>
      <w:sz w:val="30"/>
      <w:szCs w:val="18"/>
      <w:lang w:val="id-ID"/>
    </w:rPr>
  </w:style>
  <w:style w:type="paragraph" w:customStyle="1" w:styleId="AuthorName">
    <w:name w:val="Author Name"/>
    <w:basedOn w:val="Normal"/>
    <w:qFormat/>
    <w:rsid w:val="003B61DB"/>
    <w:pPr>
      <w:jc w:val="center"/>
    </w:pPr>
    <w:rPr>
      <w:b/>
      <w:sz w:val="24"/>
      <w:szCs w:val="24"/>
    </w:rPr>
  </w:style>
  <w:style w:type="paragraph" w:styleId="ListParagraph">
    <w:name w:val="List Paragraph"/>
    <w:basedOn w:val="Normal"/>
    <w:uiPriority w:val="34"/>
    <w:qFormat/>
    <w:rsid w:val="00522D9E"/>
    <w:pPr>
      <w:ind w:left="720"/>
      <w:contextualSpacing/>
    </w:pPr>
  </w:style>
  <w:style w:type="paragraph" w:styleId="HTMLPreformatted">
    <w:name w:val="HTML Preformatted"/>
    <w:basedOn w:val="Normal"/>
    <w:link w:val="HTMLPreformattedChar"/>
    <w:uiPriority w:val="99"/>
    <w:semiHidden/>
    <w:unhideWhenUsed/>
    <w:rsid w:val="007851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78513C"/>
    <w:rPr>
      <w:rFonts w:ascii="Courier New" w:hAnsi="Courier New" w:cs="Courier New"/>
    </w:rPr>
  </w:style>
  <w:style w:type="paragraph" w:styleId="NormalWeb">
    <w:name w:val="Normal (Web)"/>
    <w:basedOn w:val="Normal"/>
    <w:uiPriority w:val="99"/>
    <w:unhideWhenUsed/>
    <w:rsid w:val="00BF1FAD"/>
    <w:pPr>
      <w:spacing w:before="100" w:beforeAutospacing="1" w:after="100" w:afterAutospacing="1"/>
    </w:pPr>
    <w:rPr>
      <w:sz w:val="24"/>
      <w:szCs w:val="24"/>
    </w:rPr>
  </w:style>
  <w:style w:type="table" w:styleId="TableGrid">
    <w:name w:val="Table Grid"/>
    <w:basedOn w:val="TableNormal"/>
    <w:rsid w:val="00D958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65BF1"/>
    <w:pPr>
      <w:autoSpaceDE w:val="0"/>
      <w:autoSpaceDN w:val="0"/>
      <w:adjustRightInd w:val="0"/>
    </w:pPr>
    <w:rPr>
      <w:color w:val="000000"/>
      <w:sz w:val="24"/>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070051">
      <w:bodyDiv w:val="1"/>
      <w:marLeft w:val="0"/>
      <w:marRight w:val="0"/>
      <w:marTop w:val="0"/>
      <w:marBottom w:val="0"/>
      <w:divBdr>
        <w:top w:val="none" w:sz="0" w:space="0" w:color="auto"/>
        <w:left w:val="none" w:sz="0" w:space="0" w:color="auto"/>
        <w:bottom w:val="none" w:sz="0" w:space="0" w:color="auto"/>
        <w:right w:val="none" w:sz="0" w:space="0" w:color="auto"/>
      </w:divBdr>
      <w:divsChild>
        <w:div w:id="778069095">
          <w:marLeft w:val="0"/>
          <w:marRight w:val="0"/>
          <w:marTop w:val="0"/>
          <w:marBottom w:val="0"/>
          <w:divBdr>
            <w:top w:val="none" w:sz="0" w:space="0" w:color="auto"/>
            <w:left w:val="none" w:sz="0" w:space="0" w:color="auto"/>
            <w:bottom w:val="none" w:sz="0" w:space="0" w:color="auto"/>
            <w:right w:val="none" w:sz="0" w:space="0" w:color="auto"/>
          </w:divBdr>
        </w:div>
        <w:div w:id="816604780">
          <w:marLeft w:val="0"/>
          <w:marRight w:val="0"/>
          <w:marTop w:val="0"/>
          <w:marBottom w:val="0"/>
          <w:divBdr>
            <w:top w:val="none" w:sz="0" w:space="0" w:color="auto"/>
            <w:left w:val="none" w:sz="0" w:space="0" w:color="auto"/>
            <w:bottom w:val="none" w:sz="0" w:space="0" w:color="auto"/>
            <w:right w:val="none" w:sz="0" w:space="0" w:color="auto"/>
          </w:divBdr>
        </w:div>
        <w:div w:id="1722361205">
          <w:marLeft w:val="0"/>
          <w:marRight w:val="0"/>
          <w:marTop w:val="0"/>
          <w:marBottom w:val="0"/>
          <w:divBdr>
            <w:top w:val="none" w:sz="0" w:space="0" w:color="auto"/>
            <w:left w:val="none" w:sz="0" w:space="0" w:color="auto"/>
            <w:bottom w:val="none" w:sz="0" w:space="0" w:color="auto"/>
            <w:right w:val="none" w:sz="0" w:space="0" w:color="auto"/>
          </w:divBdr>
        </w:div>
        <w:div w:id="1744990033">
          <w:marLeft w:val="0"/>
          <w:marRight w:val="0"/>
          <w:marTop w:val="0"/>
          <w:marBottom w:val="0"/>
          <w:divBdr>
            <w:top w:val="none" w:sz="0" w:space="0" w:color="auto"/>
            <w:left w:val="none" w:sz="0" w:space="0" w:color="auto"/>
            <w:bottom w:val="none" w:sz="0" w:space="0" w:color="auto"/>
            <w:right w:val="none" w:sz="0" w:space="0" w:color="auto"/>
          </w:divBdr>
        </w:div>
        <w:div w:id="2000964805">
          <w:marLeft w:val="0"/>
          <w:marRight w:val="0"/>
          <w:marTop w:val="0"/>
          <w:marBottom w:val="0"/>
          <w:divBdr>
            <w:top w:val="none" w:sz="0" w:space="0" w:color="auto"/>
            <w:left w:val="none" w:sz="0" w:space="0" w:color="auto"/>
            <w:bottom w:val="none" w:sz="0" w:space="0" w:color="auto"/>
            <w:right w:val="none" w:sz="0" w:space="0" w:color="auto"/>
          </w:divBdr>
        </w:div>
        <w:div w:id="2010062392">
          <w:marLeft w:val="0"/>
          <w:marRight w:val="0"/>
          <w:marTop w:val="0"/>
          <w:marBottom w:val="0"/>
          <w:divBdr>
            <w:top w:val="none" w:sz="0" w:space="0" w:color="auto"/>
            <w:left w:val="none" w:sz="0" w:space="0" w:color="auto"/>
            <w:bottom w:val="none" w:sz="0" w:space="0" w:color="auto"/>
            <w:right w:val="none" w:sz="0" w:space="0" w:color="auto"/>
          </w:divBdr>
        </w:div>
      </w:divsChild>
    </w:div>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1054961330">
      <w:bodyDiv w:val="1"/>
      <w:marLeft w:val="0"/>
      <w:marRight w:val="0"/>
      <w:marTop w:val="0"/>
      <w:marBottom w:val="0"/>
      <w:divBdr>
        <w:top w:val="none" w:sz="0" w:space="0" w:color="auto"/>
        <w:left w:val="none" w:sz="0" w:space="0" w:color="auto"/>
        <w:bottom w:val="none" w:sz="0" w:space="0" w:color="auto"/>
        <w:right w:val="none" w:sz="0" w:space="0" w:color="auto"/>
      </w:divBdr>
      <w:divsChild>
        <w:div w:id="197357163">
          <w:marLeft w:val="0"/>
          <w:marRight w:val="0"/>
          <w:marTop w:val="0"/>
          <w:marBottom w:val="0"/>
          <w:divBdr>
            <w:top w:val="none" w:sz="0" w:space="0" w:color="auto"/>
            <w:left w:val="none" w:sz="0" w:space="0" w:color="auto"/>
            <w:bottom w:val="none" w:sz="0" w:space="0" w:color="auto"/>
            <w:right w:val="none" w:sz="0" w:space="0" w:color="auto"/>
          </w:divBdr>
        </w:div>
        <w:div w:id="801340829">
          <w:marLeft w:val="0"/>
          <w:marRight w:val="0"/>
          <w:marTop w:val="0"/>
          <w:marBottom w:val="0"/>
          <w:divBdr>
            <w:top w:val="none" w:sz="0" w:space="0" w:color="auto"/>
            <w:left w:val="none" w:sz="0" w:space="0" w:color="auto"/>
            <w:bottom w:val="none" w:sz="0" w:space="0" w:color="auto"/>
            <w:right w:val="none" w:sz="0" w:space="0" w:color="auto"/>
          </w:divBdr>
        </w:div>
        <w:div w:id="854608773">
          <w:marLeft w:val="0"/>
          <w:marRight w:val="0"/>
          <w:marTop w:val="0"/>
          <w:marBottom w:val="0"/>
          <w:divBdr>
            <w:top w:val="none" w:sz="0" w:space="0" w:color="auto"/>
            <w:left w:val="none" w:sz="0" w:space="0" w:color="auto"/>
            <w:bottom w:val="none" w:sz="0" w:space="0" w:color="auto"/>
            <w:right w:val="none" w:sz="0" w:space="0" w:color="auto"/>
          </w:divBdr>
        </w:div>
        <w:div w:id="1204052823">
          <w:marLeft w:val="0"/>
          <w:marRight w:val="0"/>
          <w:marTop w:val="0"/>
          <w:marBottom w:val="0"/>
          <w:divBdr>
            <w:top w:val="none" w:sz="0" w:space="0" w:color="auto"/>
            <w:left w:val="none" w:sz="0" w:space="0" w:color="auto"/>
            <w:bottom w:val="none" w:sz="0" w:space="0" w:color="auto"/>
            <w:right w:val="none" w:sz="0" w:space="0" w:color="auto"/>
          </w:divBdr>
        </w:div>
        <w:div w:id="1391920941">
          <w:marLeft w:val="0"/>
          <w:marRight w:val="0"/>
          <w:marTop w:val="0"/>
          <w:marBottom w:val="0"/>
          <w:divBdr>
            <w:top w:val="none" w:sz="0" w:space="0" w:color="auto"/>
            <w:left w:val="none" w:sz="0" w:space="0" w:color="auto"/>
            <w:bottom w:val="none" w:sz="0" w:space="0" w:color="auto"/>
            <w:right w:val="none" w:sz="0" w:space="0" w:color="auto"/>
          </w:divBdr>
        </w:div>
        <w:div w:id="1681198206">
          <w:marLeft w:val="0"/>
          <w:marRight w:val="0"/>
          <w:marTop w:val="0"/>
          <w:marBottom w:val="0"/>
          <w:divBdr>
            <w:top w:val="none" w:sz="0" w:space="0" w:color="auto"/>
            <w:left w:val="none" w:sz="0" w:space="0" w:color="auto"/>
            <w:bottom w:val="none" w:sz="0" w:space="0" w:color="auto"/>
            <w:right w:val="none" w:sz="0" w:space="0" w:color="auto"/>
          </w:divBdr>
        </w:div>
      </w:divsChild>
    </w:div>
    <w:div w:id="1335569113">
      <w:bodyDiv w:val="1"/>
      <w:marLeft w:val="0"/>
      <w:marRight w:val="0"/>
      <w:marTop w:val="0"/>
      <w:marBottom w:val="0"/>
      <w:divBdr>
        <w:top w:val="none" w:sz="0" w:space="0" w:color="auto"/>
        <w:left w:val="none" w:sz="0" w:space="0" w:color="auto"/>
        <w:bottom w:val="none" w:sz="0" w:space="0" w:color="auto"/>
        <w:right w:val="none" w:sz="0" w:space="0" w:color="auto"/>
      </w:divBdr>
      <w:divsChild>
        <w:div w:id="1291282821">
          <w:marLeft w:val="0"/>
          <w:marRight w:val="0"/>
          <w:marTop w:val="0"/>
          <w:marBottom w:val="0"/>
          <w:divBdr>
            <w:top w:val="none" w:sz="0" w:space="0" w:color="auto"/>
            <w:left w:val="none" w:sz="0" w:space="0" w:color="auto"/>
            <w:bottom w:val="none" w:sz="0" w:space="0" w:color="auto"/>
            <w:right w:val="none" w:sz="0" w:space="0" w:color="auto"/>
          </w:divBdr>
        </w:div>
      </w:divsChild>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 w:id="1764835013">
      <w:bodyDiv w:val="1"/>
      <w:marLeft w:val="0"/>
      <w:marRight w:val="0"/>
      <w:marTop w:val="0"/>
      <w:marBottom w:val="0"/>
      <w:divBdr>
        <w:top w:val="none" w:sz="0" w:space="0" w:color="auto"/>
        <w:left w:val="none" w:sz="0" w:space="0" w:color="auto"/>
        <w:bottom w:val="none" w:sz="0" w:space="0" w:color="auto"/>
        <w:right w:val="none" w:sz="0" w:space="0" w:color="auto"/>
      </w:divBdr>
    </w:div>
    <w:div w:id="1949701956">
      <w:bodyDiv w:val="1"/>
      <w:marLeft w:val="0"/>
      <w:marRight w:val="0"/>
      <w:marTop w:val="0"/>
      <w:marBottom w:val="0"/>
      <w:divBdr>
        <w:top w:val="none" w:sz="0" w:space="0" w:color="auto"/>
        <w:left w:val="none" w:sz="0" w:space="0" w:color="auto"/>
        <w:bottom w:val="none" w:sz="0" w:space="0" w:color="auto"/>
        <w:right w:val="none" w:sz="0" w:space="0" w:color="auto"/>
      </w:divBdr>
    </w:div>
    <w:div w:id="204132117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customXml" Target="../customXml/item2.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hyperlink" Target="mailto:%20patrisiuskusiolla@gmail.com"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customXml" Target="../customXml/item1.xml"/><Relationship Id="rId16" Type="http://schemas.openxmlformats.org/officeDocument/2006/relationships/image" Target="media/image4.jpeg"/><Relationship Id="rId20" Type="http://schemas.openxmlformats.org/officeDocument/2006/relationships/image" Target="media/image8.jpe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mailto:msofie.ms@gmail.com" TargetMode="External"/><Relationship Id="rId24" Type="http://schemas.openxmlformats.org/officeDocument/2006/relationships/image" Target="media/image12.jpeg"/><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yperlink" Target="mailto:mohmdrofii@gmail.com" TargetMode="External"/><Relationship Id="rId19"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emf"/><Relationship Id="rId22" Type="http://schemas.openxmlformats.org/officeDocument/2006/relationships/image" Target="media/image10.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A63458-9DE0-4399-B587-709D0365A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Template>
  <TotalTime>38</TotalTime>
  <Pages>7</Pages>
  <Words>2408</Words>
  <Characters>13728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AVITEC</vt:lpstr>
    </vt:vector>
  </TitlesOfParts>
  <Company>IEEE</Company>
  <LinksUpToDate>false</LinksUpToDate>
  <CharactersWithSpaces>16104</CharactersWithSpaces>
  <SharedDoc>false</SharedDoc>
  <HLinks>
    <vt:vector size="18" baseType="variant">
      <vt:variant>
        <vt:i4>1966203</vt:i4>
      </vt:variant>
      <vt:variant>
        <vt:i4>6</vt:i4>
      </vt:variant>
      <vt:variant>
        <vt:i4>0</vt:i4>
      </vt:variant>
      <vt:variant>
        <vt:i4>5</vt:i4>
      </vt:variant>
      <vt:variant>
        <vt:lpwstr>mailto:penulis.ketiga@email.com</vt:lpwstr>
      </vt:variant>
      <vt:variant>
        <vt:lpwstr/>
      </vt:variant>
      <vt:variant>
        <vt:i4>7602204</vt:i4>
      </vt:variant>
      <vt:variant>
        <vt:i4>3</vt:i4>
      </vt:variant>
      <vt:variant>
        <vt:i4>0</vt:i4>
      </vt:variant>
      <vt:variant>
        <vt:i4>5</vt:i4>
      </vt:variant>
      <vt:variant>
        <vt:lpwstr>mailto:diahrahayu@atemsemarang.ac.id</vt:lpwstr>
      </vt:variant>
      <vt:variant>
        <vt:lpwstr/>
      </vt:variant>
      <vt:variant>
        <vt:i4>5767222</vt:i4>
      </vt:variant>
      <vt:variant>
        <vt:i4>0</vt:i4>
      </vt:variant>
      <vt:variant>
        <vt:i4>0</vt:i4>
      </vt:variant>
      <vt:variant>
        <vt:i4>5</vt:i4>
      </vt:variant>
      <vt:variant>
        <vt:lpwstr>mailto:bayuwahyudi@atemsemarang.ac.id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AVITEC</dc:title>
  <dc:subject>IEEE Transactions on Magnetics</dc:subject>
  <dc:creator>TE</dc:creator>
  <cp:lastModifiedBy>HP</cp:lastModifiedBy>
  <cp:revision>3</cp:revision>
  <cp:lastPrinted>2021-09-22T02:10:00Z</cp:lastPrinted>
  <dcterms:created xsi:type="dcterms:W3CDTF">2022-04-11T03:37:00Z</dcterms:created>
  <dcterms:modified xsi:type="dcterms:W3CDTF">2022-04-11T04:17:00Z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8582e985-0e74-3090-8e84-e4198423d194</vt:lpwstr>
  </property>
  <property fmtid="{D5CDD505-2E9C-101B-9397-08002B2CF9AE}" pid="4" name="Mendeley Citation Style_1">
    <vt:lpwstr>http://www.zotero.org/styles/ieee</vt:lpwstr>
  </property>
  <property fmtid="{D5CDD505-2E9C-101B-9397-08002B2CF9AE}" pid="5" name="Mendeley User Name_1">
    <vt:lpwstr>rahayud77@gmail.com@www.mendeley.com</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